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B36" w:rsidRDefault="000D4B6A" w:rsidP="00D40B36">
      <w:pPr>
        <w:widowControl w:val="0"/>
        <w:tabs>
          <w:tab w:val="left" w:pos="9072"/>
        </w:tabs>
        <w:spacing w:line="360" w:lineRule="auto"/>
        <w:ind w:left="567" w:right="-1"/>
        <w:rPr>
          <w:rFonts w:ascii="Tahoma" w:hAnsi="Tahoma" w:cs="Tahoma"/>
          <w:sz w:val="22"/>
          <w:szCs w:val="22"/>
        </w:rPr>
      </w:pPr>
      <w:r w:rsidRPr="00A80087">
        <w:rPr>
          <w:rFonts w:asciiTheme="majorHAnsi" w:hAnsiTheme="majorHAnsi"/>
        </w:rPr>
        <w:t xml:space="preserve">    </w:t>
      </w:r>
      <w:r w:rsidR="00D40B36">
        <w:rPr>
          <w:rFonts w:asciiTheme="majorHAnsi" w:hAnsiTheme="majorHAnsi"/>
        </w:rPr>
        <w:t xml:space="preserve">                                                                                                                           </w:t>
      </w:r>
      <w:r w:rsidR="00D40B36" w:rsidRPr="007255B9">
        <w:rPr>
          <w:rFonts w:ascii="Tahoma" w:hAnsi="Tahoma" w:cs="Tahoma"/>
          <w:sz w:val="22"/>
          <w:szCs w:val="22"/>
        </w:rPr>
        <w:t xml:space="preserve">Πειραιάς, </w:t>
      </w:r>
      <w:r w:rsidR="00DB0FA7">
        <w:rPr>
          <w:rFonts w:ascii="Tahoma" w:hAnsi="Tahoma" w:cs="Tahoma"/>
          <w:sz w:val="22"/>
          <w:szCs w:val="22"/>
          <w:lang w:val="en-US"/>
        </w:rPr>
        <w:t>7</w:t>
      </w:r>
      <w:r w:rsidR="00D40B36" w:rsidRPr="007255B9">
        <w:rPr>
          <w:rFonts w:ascii="Tahoma" w:hAnsi="Tahoma" w:cs="Tahoma"/>
          <w:sz w:val="22"/>
          <w:szCs w:val="22"/>
        </w:rPr>
        <w:t>/</w:t>
      </w:r>
      <w:r w:rsidR="00D40B36">
        <w:rPr>
          <w:rFonts w:ascii="Tahoma" w:hAnsi="Tahoma" w:cs="Tahoma"/>
          <w:sz w:val="22"/>
          <w:szCs w:val="22"/>
        </w:rPr>
        <w:t>1</w:t>
      </w:r>
      <w:r w:rsidR="00DB0FA7">
        <w:rPr>
          <w:rFonts w:ascii="Tahoma" w:hAnsi="Tahoma" w:cs="Tahoma"/>
          <w:sz w:val="22"/>
          <w:szCs w:val="22"/>
          <w:lang w:val="en-US"/>
        </w:rPr>
        <w:t>1</w:t>
      </w:r>
      <w:r w:rsidR="00D40B36" w:rsidRPr="007255B9">
        <w:rPr>
          <w:rFonts w:ascii="Tahoma" w:hAnsi="Tahoma" w:cs="Tahoma"/>
          <w:sz w:val="22"/>
          <w:szCs w:val="22"/>
        </w:rPr>
        <w:t>/2018</w:t>
      </w:r>
    </w:p>
    <w:p w:rsidR="00D40B36" w:rsidRPr="007255B9" w:rsidRDefault="00D40B36" w:rsidP="00D40B36">
      <w:pPr>
        <w:shd w:val="clear" w:color="auto" w:fill="FFFFFF"/>
        <w:tabs>
          <w:tab w:val="left" w:pos="1134"/>
        </w:tabs>
        <w:spacing w:line="360" w:lineRule="auto"/>
        <w:ind w:left="567" w:right="300"/>
        <w:jc w:val="center"/>
        <w:rPr>
          <w:rFonts w:ascii="Tahoma" w:hAnsi="Tahoma" w:cs="Tahoma"/>
          <w:bCs/>
          <w:sz w:val="22"/>
          <w:szCs w:val="22"/>
        </w:rPr>
      </w:pPr>
    </w:p>
    <w:p w:rsidR="00D40B36" w:rsidRPr="00A24E50" w:rsidRDefault="00D40B36" w:rsidP="00A24E50">
      <w:pPr>
        <w:pStyle w:val="a8"/>
        <w:spacing w:line="360" w:lineRule="auto"/>
        <w:ind w:left="284"/>
        <w:jc w:val="center"/>
        <w:rPr>
          <w:rFonts w:asciiTheme="minorHAnsi" w:hAnsiTheme="minorHAnsi"/>
          <w:sz w:val="24"/>
        </w:rPr>
      </w:pPr>
      <w:r w:rsidRPr="00A24E50">
        <w:rPr>
          <w:rFonts w:asciiTheme="minorHAnsi" w:hAnsiTheme="minorHAnsi"/>
          <w:sz w:val="24"/>
        </w:rPr>
        <w:t>ΠAΡΟΧΗ ΔΙΕΥΚΡΙΝΙΣΕΩΝ</w:t>
      </w:r>
    </w:p>
    <w:p w:rsidR="00D40B36" w:rsidRPr="00A24E50" w:rsidRDefault="00D40B36" w:rsidP="00A24E50">
      <w:pPr>
        <w:pStyle w:val="a8"/>
        <w:spacing w:line="360" w:lineRule="auto"/>
        <w:ind w:left="284"/>
        <w:jc w:val="center"/>
        <w:rPr>
          <w:rFonts w:asciiTheme="minorHAnsi" w:hAnsiTheme="minorHAnsi"/>
          <w:sz w:val="24"/>
        </w:rPr>
      </w:pPr>
      <w:r w:rsidRPr="00A24E50">
        <w:rPr>
          <w:rFonts w:asciiTheme="minorHAnsi" w:hAnsiTheme="minorHAnsi"/>
          <w:sz w:val="24"/>
        </w:rPr>
        <w:t>για το διαγωνισμό για την ανάδειξη αναδόχου κατασκευής του έργου</w:t>
      </w:r>
    </w:p>
    <w:p w:rsidR="00D40B36" w:rsidRPr="00A24E50" w:rsidRDefault="00D40B36" w:rsidP="00D40B36">
      <w:pPr>
        <w:shd w:val="clear" w:color="auto" w:fill="FFFFFF"/>
        <w:tabs>
          <w:tab w:val="left" w:pos="284"/>
        </w:tabs>
        <w:spacing w:line="360" w:lineRule="auto"/>
        <w:ind w:left="567" w:right="300"/>
        <w:jc w:val="center"/>
        <w:rPr>
          <w:rFonts w:asciiTheme="minorHAnsi" w:hAnsiTheme="minorHAnsi" w:cs="Tahoma"/>
          <w:b/>
          <w:bCs/>
          <w:color w:val="1F497D" w:themeColor="text2"/>
        </w:rPr>
      </w:pPr>
      <w:r w:rsidRPr="00A24E50">
        <w:rPr>
          <w:rFonts w:asciiTheme="minorHAnsi" w:hAnsiTheme="minorHAnsi" w:cs="Tahoma"/>
          <w:b/>
          <w:bCs/>
          <w:color w:val="1F497D" w:themeColor="text2"/>
        </w:rPr>
        <w:t xml:space="preserve"> «</w:t>
      </w:r>
      <w:r w:rsidR="00DB0FA7" w:rsidRPr="00E43B86">
        <w:rPr>
          <w:rFonts w:asciiTheme="minorHAnsi" w:hAnsiTheme="minorHAnsi" w:cs="Arial"/>
          <w:b/>
          <w:color w:val="1F497D" w:themeColor="text2"/>
        </w:rPr>
        <w:t xml:space="preserve">Προμήθεια </w:t>
      </w:r>
      <w:r w:rsidR="00DB0FA7">
        <w:rPr>
          <w:rFonts w:asciiTheme="minorHAnsi" w:hAnsiTheme="minorHAnsi" w:cs="Arial"/>
          <w:b/>
          <w:color w:val="1F497D" w:themeColor="text2"/>
        </w:rPr>
        <w:t>-</w:t>
      </w:r>
      <w:r w:rsidR="00DB0FA7" w:rsidRPr="00E43B86">
        <w:rPr>
          <w:rFonts w:asciiTheme="minorHAnsi" w:hAnsiTheme="minorHAnsi" w:cs="Arial"/>
          <w:b/>
          <w:color w:val="1F497D" w:themeColor="text2"/>
        </w:rPr>
        <w:t xml:space="preserve"> τοποθέτηση επτά (7) νέων </w:t>
      </w:r>
      <w:proofErr w:type="spellStart"/>
      <w:r w:rsidR="00DB0FA7" w:rsidRPr="00E43B86">
        <w:rPr>
          <w:rFonts w:asciiTheme="minorHAnsi" w:hAnsiTheme="minorHAnsi" w:cs="Arial"/>
          <w:b/>
          <w:color w:val="1F497D" w:themeColor="text2"/>
        </w:rPr>
        <w:t>χυτοχαλύβδινων</w:t>
      </w:r>
      <w:proofErr w:type="spellEnd"/>
      <w:r w:rsidR="00DB0FA7" w:rsidRPr="00E43B86">
        <w:rPr>
          <w:rFonts w:asciiTheme="minorHAnsi" w:hAnsiTheme="minorHAnsi" w:cs="Arial"/>
          <w:b/>
          <w:color w:val="1F497D" w:themeColor="text2"/>
        </w:rPr>
        <w:t xml:space="preserve"> δεστρών</w:t>
      </w:r>
      <w:r w:rsidR="00DB0FA7">
        <w:rPr>
          <w:rFonts w:asciiTheme="minorHAnsi" w:hAnsiTheme="minorHAnsi" w:cs="Arial"/>
          <w:b/>
          <w:color w:val="1F497D" w:themeColor="text2"/>
        </w:rPr>
        <w:t xml:space="preserve"> και λοιπές εργασίες συντήρησης- αποκατάστασης λιμενικών έργων</w:t>
      </w:r>
      <w:r w:rsidRPr="00A24E50">
        <w:rPr>
          <w:rFonts w:asciiTheme="minorHAnsi" w:hAnsiTheme="minorHAnsi" w:cs="Tahoma"/>
          <w:b/>
          <w:bCs/>
          <w:color w:val="1F497D" w:themeColor="text2"/>
        </w:rPr>
        <w:t>»</w:t>
      </w:r>
    </w:p>
    <w:p w:rsidR="000D4B6A" w:rsidRDefault="000D4B6A" w:rsidP="000D4B6A">
      <w:pPr>
        <w:jc w:val="both"/>
        <w:rPr>
          <w:rFonts w:asciiTheme="majorHAnsi" w:hAnsiTheme="majorHAnsi"/>
          <w:lang w:val="en-US"/>
        </w:rPr>
      </w:pPr>
    </w:p>
    <w:p w:rsidR="005E5DC4" w:rsidRPr="005E5DC4" w:rsidRDefault="005E5DC4" w:rsidP="000D4B6A">
      <w:pPr>
        <w:jc w:val="both"/>
        <w:rPr>
          <w:rFonts w:asciiTheme="majorHAnsi" w:hAnsiTheme="majorHAnsi"/>
          <w:lang w:val="en-US"/>
        </w:rPr>
      </w:pPr>
    </w:p>
    <w:p w:rsidR="00E27732" w:rsidRPr="005E5DC4" w:rsidRDefault="000F4AD6" w:rsidP="005E5DC4">
      <w:pPr>
        <w:pStyle w:val="a8"/>
        <w:spacing w:line="360" w:lineRule="auto"/>
        <w:ind w:left="284"/>
        <w:rPr>
          <w:rFonts w:asciiTheme="minorHAnsi" w:hAnsiTheme="minorHAnsi"/>
          <w:szCs w:val="22"/>
          <w:lang w:val="en-US"/>
        </w:rPr>
      </w:pPr>
      <w:r>
        <w:rPr>
          <w:rFonts w:ascii="Calibri" w:hAnsi="Calibri"/>
          <w:szCs w:val="22"/>
        </w:rPr>
        <w:t>Διευκρινίζουμε</w:t>
      </w:r>
      <w:r w:rsidRPr="000F4AD6">
        <w:rPr>
          <w:rFonts w:ascii="Calibri" w:hAnsi="Calibri"/>
          <w:szCs w:val="22"/>
          <w:lang w:val="en-US"/>
        </w:rPr>
        <w:t xml:space="preserve"> </w:t>
      </w:r>
      <w:r>
        <w:rPr>
          <w:rFonts w:ascii="Calibri" w:hAnsi="Calibri"/>
          <w:szCs w:val="22"/>
        </w:rPr>
        <w:t>ότι</w:t>
      </w:r>
      <w:r w:rsidRPr="000F4AD6">
        <w:rPr>
          <w:rFonts w:ascii="Calibri" w:hAnsi="Calibri"/>
          <w:szCs w:val="22"/>
          <w:lang w:val="en-US"/>
        </w:rPr>
        <w:t xml:space="preserve"> </w:t>
      </w:r>
      <w:r>
        <w:rPr>
          <w:rFonts w:ascii="Calibri" w:hAnsi="Calibri"/>
          <w:szCs w:val="22"/>
        </w:rPr>
        <w:t>στο</w:t>
      </w:r>
      <w:r w:rsidR="00DB0FA7" w:rsidRPr="005E5DC4">
        <w:rPr>
          <w:rFonts w:asciiTheme="minorHAnsi" w:hAnsiTheme="minorHAnsi" w:hint="eastAsia"/>
          <w:szCs w:val="22"/>
          <w:lang w:val="en-US"/>
        </w:rPr>
        <w:t xml:space="preserve"> </w:t>
      </w:r>
      <w:r w:rsidR="00DB0FA7" w:rsidRPr="005E5DC4">
        <w:rPr>
          <w:rFonts w:asciiTheme="minorHAnsi" w:hAnsiTheme="minorHAnsi" w:hint="eastAsia"/>
          <w:szCs w:val="22"/>
          <w:lang w:val="en-US"/>
        </w:rPr>
        <w:t>ΕΝΤΥΠΟ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DB0FA7" w:rsidRPr="005E5DC4">
        <w:rPr>
          <w:rFonts w:asciiTheme="minorHAnsi" w:hAnsiTheme="minorHAnsi" w:hint="eastAsia"/>
          <w:szCs w:val="22"/>
          <w:lang w:val="en-US"/>
        </w:rPr>
        <w:t>ΟΙΚΟΝΟΜΙΚΗΣ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DB0FA7" w:rsidRPr="005E5DC4">
        <w:rPr>
          <w:rFonts w:asciiTheme="minorHAnsi" w:hAnsiTheme="minorHAnsi" w:hint="eastAsia"/>
          <w:szCs w:val="22"/>
          <w:lang w:val="en-US"/>
        </w:rPr>
        <w:t>ΠΡΟΣΦΟΡΑΣ</w:t>
      </w:r>
      <w:r w:rsidR="00DB0FA7" w:rsidRPr="005E5DC4">
        <w:rPr>
          <w:rFonts w:asciiTheme="minorHAnsi" w:hAnsiTheme="minorHAnsi"/>
          <w:szCs w:val="22"/>
          <w:lang w:val="en-US"/>
        </w:rPr>
        <w:t xml:space="preserve"> και </w:t>
      </w:r>
      <w:r>
        <w:rPr>
          <w:rFonts w:asciiTheme="minorHAnsi" w:hAnsiTheme="minorHAnsi"/>
          <w:szCs w:val="22"/>
        </w:rPr>
        <w:t>στο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DB0FA7">
        <w:rPr>
          <w:rFonts w:asciiTheme="minorHAnsi" w:hAnsiTheme="minorHAnsi"/>
          <w:szCs w:val="22"/>
          <w:lang w:val="en-US"/>
        </w:rPr>
        <w:t>INVITATION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DB0FA7">
        <w:rPr>
          <w:rFonts w:asciiTheme="minorHAnsi" w:hAnsiTheme="minorHAnsi"/>
          <w:szCs w:val="22"/>
          <w:lang w:val="en-US"/>
        </w:rPr>
        <w:t>FOR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DB0FA7">
        <w:rPr>
          <w:rFonts w:asciiTheme="minorHAnsi" w:hAnsiTheme="minorHAnsi"/>
          <w:szCs w:val="22"/>
          <w:lang w:val="en-US"/>
        </w:rPr>
        <w:t>SUBMITTING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DB0FA7">
        <w:rPr>
          <w:rFonts w:asciiTheme="minorHAnsi" w:hAnsiTheme="minorHAnsi"/>
          <w:szCs w:val="22"/>
          <w:lang w:val="en-US"/>
        </w:rPr>
        <w:t>OFFERS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5E5DC4">
        <w:rPr>
          <w:rFonts w:asciiTheme="minorHAnsi" w:hAnsiTheme="minorHAnsi"/>
          <w:szCs w:val="22"/>
          <w:lang w:val="en-US"/>
        </w:rPr>
        <w:t>όπ</w:t>
      </w:r>
      <w:r w:rsidR="005E5DC4">
        <w:rPr>
          <w:rFonts w:asciiTheme="minorHAnsi" w:hAnsiTheme="minorHAnsi"/>
          <w:szCs w:val="22"/>
        </w:rPr>
        <w:t>ου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5E5DC4">
        <w:rPr>
          <w:rFonts w:asciiTheme="minorHAnsi" w:hAnsiTheme="minorHAnsi"/>
          <w:szCs w:val="22"/>
        </w:rPr>
        <w:t>μεταφράζονται</w:t>
      </w:r>
      <w:r w:rsidR="005E5DC4" w:rsidRPr="005E5DC4">
        <w:rPr>
          <w:rFonts w:asciiTheme="minorHAnsi" w:hAnsiTheme="minorHAnsi"/>
          <w:szCs w:val="22"/>
          <w:lang w:val="en-US"/>
        </w:rPr>
        <w:t xml:space="preserve"> </w:t>
      </w:r>
      <w:r w:rsidR="005E5DC4">
        <w:rPr>
          <w:rFonts w:asciiTheme="minorHAnsi" w:hAnsiTheme="minorHAnsi"/>
          <w:szCs w:val="22"/>
        </w:rPr>
        <w:t>οι</w:t>
      </w:r>
      <w:r w:rsidR="005E5DC4" w:rsidRPr="005E5DC4">
        <w:rPr>
          <w:rFonts w:asciiTheme="minorHAnsi" w:hAnsiTheme="minorHAnsi"/>
          <w:szCs w:val="22"/>
          <w:lang w:val="en-US"/>
        </w:rPr>
        <w:t xml:space="preserve">  </w:t>
      </w:r>
      <w:proofErr w:type="spellStart"/>
      <w:r w:rsidR="005E5DC4">
        <w:rPr>
          <w:rFonts w:asciiTheme="minorHAnsi" w:hAnsiTheme="minorHAnsi"/>
          <w:szCs w:val="22"/>
        </w:rPr>
        <w:t>χυτοχαλύβδινες</w:t>
      </w:r>
      <w:proofErr w:type="spellEnd"/>
      <w:r w:rsidR="005E5DC4" w:rsidRPr="005E5DC4">
        <w:rPr>
          <w:rFonts w:asciiTheme="minorHAnsi" w:hAnsiTheme="minorHAnsi"/>
          <w:szCs w:val="22"/>
          <w:lang w:val="en-US"/>
        </w:rPr>
        <w:t xml:space="preserve"> </w:t>
      </w:r>
      <w:r w:rsidR="005E5DC4">
        <w:rPr>
          <w:rFonts w:asciiTheme="minorHAnsi" w:hAnsiTheme="minorHAnsi"/>
          <w:szCs w:val="22"/>
        </w:rPr>
        <w:t>δέστρες</w:t>
      </w:r>
      <w:r w:rsidR="005E5DC4" w:rsidRPr="005E5DC4">
        <w:rPr>
          <w:rFonts w:asciiTheme="minorHAnsi" w:hAnsiTheme="minorHAnsi"/>
          <w:szCs w:val="22"/>
          <w:lang w:val="en-US"/>
        </w:rPr>
        <w:t xml:space="preserve"> </w:t>
      </w:r>
      <w:r w:rsidR="005E5DC4">
        <w:rPr>
          <w:rFonts w:asciiTheme="minorHAnsi" w:hAnsiTheme="minorHAnsi"/>
          <w:szCs w:val="22"/>
        </w:rPr>
        <w:t>ως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DB0FA7" w:rsidRPr="005E5DC4">
        <w:rPr>
          <w:rFonts w:asciiTheme="minorHAnsi" w:hAnsiTheme="minorHAnsi"/>
          <w:b/>
          <w:szCs w:val="22"/>
          <w:lang w:val="en-US"/>
        </w:rPr>
        <w:t>cast iron bollards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CE0B1B">
        <w:rPr>
          <w:rFonts w:asciiTheme="minorHAnsi" w:hAnsiTheme="minorHAnsi"/>
          <w:szCs w:val="22"/>
        </w:rPr>
        <w:t>αντικαθίσταται</w:t>
      </w:r>
      <w:r w:rsidR="00CE0B1B" w:rsidRPr="00CE0B1B">
        <w:rPr>
          <w:rFonts w:asciiTheme="minorHAnsi" w:hAnsiTheme="minorHAnsi"/>
          <w:szCs w:val="22"/>
          <w:lang w:val="en-US"/>
        </w:rPr>
        <w:t xml:space="preserve"> </w:t>
      </w:r>
      <w:r w:rsidR="00CE0B1B">
        <w:rPr>
          <w:rFonts w:asciiTheme="minorHAnsi" w:hAnsiTheme="minorHAnsi"/>
          <w:szCs w:val="22"/>
        </w:rPr>
        <w:t>ορθώς</w:t>
      </w:r>
      <w:r w:rsidR="00CE0B1B" w:rsidRPr="00CE0B1B">
        <w:rPr>
          <w:rFonts w:asciiTheme="minorHAnsi" w:hAnsiTheme="minorHAnsi"/>
          <w:szCs w:val="22"/>
          <w:lang w:val="en-US"/>
        </w:rPr>
        <w:t xml:space="preserve"> </w:t>
      </w:r>
      <w:r w:rsidR="00CE0B1B">
        <w:rPr>
          <w:rFonts w:asciiTheme="minorHAnsi" w:hAnsiTheme="minorHAnsi"/>
          <w:szCs w:val="22"/>
        </w:rPr>
        <w:t>με</w:t>
      </w:r>
      <w:r w:rsidR="00CE0B1B" w:rsidRPr="00CE0B1B">
        <w:rPr>
          <w:rFonts w:asciiTheme="minorHAnsi" w:hAnsiTheme="minorHAnsi"/>
          <w:szCs w:val="22"/>
          <w:lang w:val="en-US"/>
        </w:rPr>
        <w:t xml:space="preserve"> </w:t>
      </w:r>
      <w:r w:rsidR="00CE0B1B">
        <w:rPr>
          <w:rFonts w:asciiTheme="minorHAnsi" w:hAnsiTheme="minorHAnsi"/>
          <w:szCs w:val="22"/>
        </w:rPr>
        <w:t>το</w:t>
      </w:r>
      <w:r w:rsidR="00DB0FA7" w:rsidRPr="005E5DC4">
        <w:rPr>
          <w:rFonts w:asciiTheme="minorHAnsi" w:hAnsiTheme="minorHAnsi"/>
          <w:szCs w:val="22"/>
          <w:lang w:val="en-US"/>
        </w:rPr>
        <w:t xml:space="preserve"> </w:t>
      </w:r>
      <w:r w:rsidR="00DB0FA7" w:rsidRPr="005E5DC4">
        <w:rPr>
          <w:rFonts w:asciiTheme="minorHAnsi" w:hAnsiTheme="minorHAnsi"/>
          <w:b/>
          <w:szCs w:val="22"/>
          <w:lang w:val="en-US"/>
        </w:rPr>
        <w:t>cast steel bollards</w:t>
      </w:r>
      <w:r w:rsidR="005E5DC4" w:rsidRPr="005E5DC4">
        <w:rPr>
          <w:rFonts w:asciiTheme="minorHAnsi" w:hAnsiTheme="minorHAnsi"/>
          <w:szCs w:val="22"/>
          <w:lang w:val="en-US"/>
        </w:rPr>
        <w:t>.</w:t>
      </w:r>
    </w:p>
    <w:p w:rsidR="005C4668" w:rsidRDefault="005C4668" w:rsidP="00453658">
      <w:pPr>
        <w:pStyle w:val="a8"/>
        <w:spacing w:line="360" w:lineRule="auto"/>
        <w:ind w:left="284"/>
        <w:rPr>
          <w:rFonts w:asciiTheme="minorHAnsi" w:hAnsiTheme="minorHAnsi"/>
          <w:szCs w:val="22"/>
          <w:lang w:val="en-US"/>
        </w:rPr>
      </w:pPr>
    </w:p>
    <w:p w:rsidR="005E5DC4" w:rsidRPr="005E5DC4" w:rsidRDefault="005E5DC4" w:rsidP="00453658">
      <w:pPr>
        <w:pStyle w:val="a8"/>
        <w:spacing w:line="360" w:lineRule="auto"/>
        <w:ind w:left="284"/>
        <w:rPr>
          <w:rFonts w:asciiTheme="minorHAnsi" w:hAnsiTheme="minorHAnsi"/>
          <w:szCs w:val="22"/>
          <w:lang w:val="en-US"/>
        </w:rPr>
      </w:pPr>
    </w:p>
    <w:p w:rsidR="00C67EB4" w:rsidRPr="00C67EB4" w:rsidRDefault="00C67EB4" w:rsidP="00C67EB4">
      <w:pPr>
        <w:pStyle w:val="a8"/>
        <w:spacing w:line="360" w:lineRule="auto"/>
        <w:ind w:left="284"/>
        <w:rPr>
          <w:rFonts w:asciiTheme="minorHAnsi" w:hAnsiTheme="minorHAnsi"/>
          <w:szCs w:val="22"/>
        </w:rPr>
      </w:pPr>
      <w:r w:rsidRPr="00C67EB4">
        <w:rPr>
          <w:rFonts w:asciiTheme="minorHAnsi" w:hAnsiTheme="minorHAnsi"/>
          <w:szCs w:val="22"/>
        </w:rPr>
        <w:t>Παρακαλούμε όπως επισκέπτεσθε συχνά την ιστοσελίδα του ΟΛΠ, για να λάβετε γνώση και τυχόν άλλων διευκρινίσεων που έχουν εκδοθεί για</w:t>
      </w:r>
      <w:bookmarkStart w:id="0" w:name="_GoBack"/>
      <w:bookmarkEnd w:id="0"/>
      <w:r w:rsidRPr="00C67EB4">
        <w:rPr>
          <w:rFonts w:asciiTheme="minorHAnsi" w:hAnsiTheme="minorHAnsi"/>
          <w:szCs w:val="22"/>
        </w:rPr>
        <w:t xml:space="preserve"> άλλα ζητήματα του διαγωνισμού.</w:t>
      </w:r>
    </w:p>
    <w:p w:rsidR="003B10AB" w:rsidRPr="00604FC8" w:rsidRDefault="003B10AB" w:rsidP="00604FC8">
      <w:pPr>
        <w:pStyle w:val="a8"/>
        <w:spacing w:line="360" w:lineRule="auto"/>
        <w:ind w:left="284"/>
        <w:rPr>
          <w:rFonts w:asciiTheme="minorHAnsi" w:hAnsiTheme="minorHAnsi"/>
          <w:szCs w:val="22"/>
        </w:rPr>
      </w:pPr>
    </w:p>
    <w:p w:rsidR="00742D27" w:rsidRDefault="00742D27" w:rsidP="00742D27">
      <w:pPr>
        <w:pStyle w:val="a8"/>
        <w:spacing w:line="360" w:lineRule="auto"/>
        <w:ind w:left="284"/>
        <w:rPr>
          <w:rFonts w:asciiTheme="minorHAnsi" w:hAnsiTheme="minorHAnsi"/>
          <w:szCs w:val="22"/>
          <w:u w:val="single"/>
        </w:rPr>
      </w:pPr>
    </w:p>
    <w:sectPr w:rsidR="00742D27" w:rsidSect="00036A2B">
      <w:footerReference w:type="default" r:id="rId9"/>
      <w:headerReference w:type="first" r:id="rId10"/>
      <w:pgSz w:w="11906" w:h="16838"/>
      <w:pgMar w:top="567" w:right="991" w:bottom="1276" w:left="900" w:header="1079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03E" w:rsidRDefault="00D4103E">
      <w:r>
        <w:separator/>
      </w:r>
    </w:p>
  </w:endnote>
  <w:endnote w:type="continuationSeparator" w:id="0">
    <w:p w:rsidR="00D4103E" w:rsidRDefault="00D41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S Reference Serif">
    <w:altName w:val="Times New Roman"/>
    <w:charset w:val="A1"/>
    <w:family w:val="roman"/>
    <w:pitch w:val="variable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8F2" w:rsidRDefault="00CA18F2" w:rsidP="00CA18F2">
    <w:pPr>
      <w:pStyle w:val="a4"/>
      <w:ind w:right="360"/>
      <w:jc w:val="center"/>
      <w:rPr>
        <w:rStyle w:val="aa"/>
        <w:lang w:val="el-GR"/>
      </w:rPr>
    </w:pPr>
  </w:p>
  <w:p w:rsidR="00981F75" w:rsidRPr="00981F75" w:rsidRDefault="00981F75" w:rsidP="00CA18F2">
    <w:pPr>
      <w:pStyle w:val="a4"/>
      <w:ind w:right="360"/>
      <w:jc w:val="center"/>
      <w:rPr>
        <w:rStyle w:val="aa"/>
        <w:lang w:val="el-GR"/>
      </w:rPr>
    </w:pPr>
  </w:p>
  <w:p w:rsidR="00F667D7" w:rsidRPr="000F4D9A" w:rsidRDefault="00545AF6" w:rsidP="00F667D7">
    <w:pPr>
      <w:jc w:val="center"/>
      <w:rPr>
        <w:rFonts w:asciiTheme="majorHAnsi" w:hAnsiTheme="majorHAnsi" w:cs="Arial"/>
        <w:sz w:val="22"/>
        <w:szCs w:val="22"/>
        <w:lang w:val="en-US"/>
      </w:rPr>
    </w:pPr>
    <w:r w:rsidRPr="000F4D9A">
      <w:rPr>
        <w:rFonts w:asciiTheme="majorHAnsi" w:hAnsiTheme="majorHAnsi"/>
        <w:noProof/>
        <w:sz w:val="22"/>
        <w:szCs w:val="22"/>
        <w:lang w:eastAsia="el-G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B5B868" wp14:editId="1B7026A8">
              <wp:simplePos x="0" y="0"/>
              <wp:positionH relativeFrom="column">
                <wp:posOffset>428625</wp:posOffset>
              </wp:positionH>
              <wp:positionV relativeFrom="paragraph">
                <wp:posOffset>-25400</wp:posOffset>
              </wp:positionV>
              <wp:extent cx="4762500" cy="0"/>
              <wp:effectExtent l="9525" t="12700" r="9525" b="63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62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75pt,-2pt" to="408.75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lbf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"/>
          </w:pict>
        </mc:Fallback>
      </mc:AlternateContent>
    </w:r>
    <w:r w:rsidR="00F667D7" w:rsidRPr="000F4D9A">
      <w:rPr>
        <w:rFonts w:asciiTheme="majorHAnsi" w:hAnsiTheme="majorHAnsi" w:cs="Arial"/>
        <w:sz w:val="22"/>
        <w:szCs w:val="22"/>
      </w:rPr>
      <w:t>ΤΕΧΝΙΚΗ</w:t>
    </w:r>
    <w:r w:rsidR="00F667D7" w:rsidRPr="000F4D9A">
      <w:rPr>
        <w:rFonts w:asciiTheme="majorHAnsi" w:hAnsiTheme="majorHAnsi" w:cs="Arial"/>
        <w:sz w:val="22"/>
        <w:szCs w:val="22"/>
        <w:lang w:val="en-US"/>
      </w:rPr>
      <w:t xml:space="preserve"> </w:t>
    </w:r>
    <w:r w:rsidR="00F667D7" w:rsidRPr="000F4D9A">
      <w:rPr>
        <w:rFonts w:asciiTheme="majorHAnsi" w:hAnsiTheme="majorHAnsi" w:cs="Arial"/>
        <w:sz w:val="22"/>
        <w:szCs w:val="22"/>
      </w:rPr>
      <w:t>ΠΕΡΙΓΡΑΦΗ</w:t>
    </w:r>
    <w:r w:rsidR="000F4D9A" w:rsidRPr="000F4D9A">
      <w:rPr>
        <w:rFonts w:asciiTheme="majorHAnsi" w:hAnsiTheme="majorHAnsi" w:cs="Arial"/>
        <w:sz w:val="22"/>
        <w:szCs w:val="22"/>
        <w:lang w:val="en-US"/>
      </w:rPr>
      <w:t xml:space="preserve"> - TECHNICAL DESCRIPTION</w:t>
    </w:r>
  </w:p>
  <w:p w:rsidR="00CA18F2" w:rsidRPr="000F4D9A" w:rsidRDefault="003C19D7" w:rsidP="00CA18F2">
    <w:pPr>
      <w:pStyle w:val="a4"/>
      <w:jc w:val="center"/>
      <w:rPr>
        <w:rFonts w:asciiTheme="majorHAnsi" w:hAnsiTheme="majorHAnsi"/>
        <w:lang w:val="en-US"/>
      </w:rPr>
    </w:pPr>
    <w:r w:rsidRPr="000F4D9A">
      <w:rPr>
        <w:rStyle w:val="aa"/>
        <w:rFonts w:asciiTheme="majorHAnsi" w:hAnsiTheme="majorHAnsi"/>
        <w:sz w:val="22"/>
        <w:szCs w:val="22"/>
      </w:rPr>
      <w:fldChar w:fldCharType="begin"/>
    </w:r>
    <w:r w:rsidR="00CA18F2" w:rsidRPr="000F4D9A">
      <w:rPr>
        <w:rStyle w:val="aa"/>
        <w:rFonts w:asciiTheme="majorHAnsi" w:hAnsiTheme="majorHAnsi"/>
        <w:sz w:val="22"/>
        <w:szCs w:val="22"/>
        <w:lang w:val="en-US"/>
      </w:rPr>
      <w:instrText xml:space="preserve"> </w:instrText>
    </w:r>
    <w:r w:rsidR="00CA18F2" w:rsidRPr="000F4D9A">
      <w:rPr>
        <w:rStyle w:val="aa"/>
        <w:rFonts w:asciiTheme="majorHAnsi" w:hAnsiTheme="majorHAnsi"/>
        <w:sz w:val="22"/>
        <w:szCs w:val="22"/>
      </w:rPr>
      <w:instrText>PAGE</w:instrText>
    </w:r>
    <w:r w:rsidR="00CA18F2" w:rsidRPr="000F4D9A">
      <w:rPr>
        <w:rStyle w:val="aa"/>
        <w:rFonts w:asciiTheme="majorHAnsi" w:hAnsiTheme="majorHAnsi"/>
        <w:sz w:val="22"/>
        <w:szCs w:val="22"/>
        <w:lang w:val="en-US"/>
      </w:rPr>
      <w:instrText xml:space="preserve"> </w:instrText>
    </w:r>
    <w:r w:rsidRPr="000F4D9A">
      <w:rPr>
        <w:rStyle w:val="aa"/>
        <w:rFonts w:asciiTheme="majorHAnsi" w:hAnsiTheme="majorHAnsi"/>
        <w:sz w:val="22"/>
        <w:szCs w:val="22"/>
      </w:rPr>
      <w:fldChar w:fldCharType="separate"/>
    </w:r>
    <w:r w:rsidR="00DB0FA7">
      <w:rPr>
        <w:rStyle w:val="aa"/>
        <w:rFonts w:asciiTheme="majorHAnsi" w:hAnsiTheme="majorHAnsi"/>
        <w:noProof/>
        <w:sz w:val="22"/>
        <w:szCs w:val="22"/>
      </w:rPr>
      <w:t>2</w:t>
    </w:r>
    <w:r w:rsidRPr="000F4D9A">
      <w:rPr>
        <w:rStyle w:val="aa"/>
        <w:rFonts w:asciiTheme="majorHAnsi" w:hAnsiTheme="majorHAnsi"/>
        <w:sz w:val="22"/>
        <w:szCs w:val="22"/>
      </w:rPr>
      <w:fldChar w:fldCharType="end"/>
    </w:r>
    <w:r w:rsidR="00CA18F2" w:rsidRPr="000F4D9A">
      <w:rPr>
        <w:rStyle w:val="aa"/>
        <w:rFonts w:asciiTheme="majorHAnsi" w:hAnsiTheme="majorHAnsi"/>
        <w:sz w:val="22"/>
        <w:szCs w:val="22"/>
        <w:lang w:val="en-US"/>
      </w:rPr>
      <w:t xml:space="preserve"> </w:t>
    </w:r>
    <w:r w:rsidR="000F4D9A">
      <w:rPr>
        <w:rStyle w:val="aa"/>
        <w:rFonts w:asciiTheme="majorHAnsi" w:hAnsiTheme="majorHAnsi"/>
        <w:sz w:val="22"/>
        <w:szCs w:val="22"/>
        <w:lang w:val="en-US"/>
      </w:rPr>
      <w:t>of</w:t>
    </w:r>
    <w:r w:rsidR="00CA18F2" w:rsidRPr="000F4D9A">
      <w:rPr>
        <w:rStyle w:val="aa"/>
        <w:rFonts w:asciiTheme="majorHAnsi" w:hAnsiTheme="majorHAnsi"/>
        <w:sz w:val="22"/>
        <w:szCs w:val="22"/>
        <w:lang w:val="en-US"/>
      </w:rPr>
      <w:t xml:space="preserve"> </w:t>
    </w:r>
    <w:r w:rsidRPr="000F4D9A">
      <w:rPr>
        <w:rStyle w:val="aa"/>
        <w:rFonts w:asciiTheme="majorHAnsi" w:hAnsiTheme="majorHAnsi"/>
        <w:sz w:val="22"/>
        <w:szCs w:val="22"/>
      </w:rPr>
      <w:fldChar w:fldCharType="begin"/>
    </w:r>
    <w:r w:rsidR="00CA18F2" w:rsidRPr="000F4D9A">
      <w:rPr>
        <w:rStyle w:val="aa"/>
        <w:rFonts w:asciiTheme="majorHAnsi" w:hAnsiTheme="majorHAnsi"/>
        <w:sz w:val="22"/>
        <w:szCs w:val="22"/>
        <w:lang w:val="en-US"/>
      </w:rPr>
      <w:instrText xml:space="preserve"> </w:instrText>
    </w:r>
    <w:r w:rsidR="00CA18F2" w:rsidRPr="000F4D9A">
      <w:rPr>
        <w:rStyle w:val="aa"/>
        <w:rFonts w:asciiTheme="majorHAnsi" w:hAnsiTheme="majorHAnsi"/>
        <w:sz w:val="22"/>
        <w:szCs w:val="22"/>
      </w:rPr>
      <w:instrText>NUMPAGES</w:instrText>
    </w:r>
    <w:r w:rsidR="00CA18F2" w:rsidRPr="000F4D9A">
      <w:rPr>
        <w:rStyle w:val="aa"/>
        <w:rFonts w:asciiTheme="majorHAnsi" w:hAnsiTheme="majorHAnsi"/>
        <w:sz w:val="22"/>
        <w:szCs w:val="22"/>
        <w:lang w:val="en-US"/>
      </w:rPr>
      <w:instrText xml:space="preserve"> </w:instrText>
    </w:r>
    <w:r w:rsidRPr="000F4D9A">
      <w:rPr>
        <w:rStyle w:val="aa"/>
        <w:rFonts w:asciiTheme="majorHAnsi" w:hAnsiTheme="majorHAnsi"/>
        <w:sz w:val="22"/>
        <w:szCs w:val="22"/>
      </w:rPr>
      <w:fldChar w:fldCharType="separate"/>
    </w:r>
    <w:r w:rsidR="008D6FDC">
      <w:rPr>
        <w:rStyle w:val="aa"/>
        <w:rFonts w:asciiTheme="majorHAnsi" w:hAnsiTheme="majorHAnsi"/>
        <w:noProof/>
        <w:sz w:val="22"/>
        <w:szCs w:val="22"/>
      </w:rPr>
      <w:t>1</w:t>
    </w:r>
    <w:r w:rsidRPr="000F4D9A">
      <w:rPr>
        <w:rStyle w:val="aa"/>
        <w:rFonts w:asciiTheme="majorHAnsi" w:hAnsiTheme="majorHAnsi"/>
        <w:sz w:val="22"/>
        <w:szCs w:val="22"/>
      </w:rPr>
      <w:fldChar w:fldCharType="end"/>
    </w:r>
  </w:p>
  <w:p w:rsidR="00CA18F2" w:rsidRPr="000F4D9A" w:rsidRDefault="00CA18F2">
    <w:pPr>
      <w:pStyle w:val="a4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03E" w:rsidRDefault="00D4103E">
      <w:r>
        <w:separator/>
      </w:r>
    </w:p>
  </w:footnote>
  <w:footnote w:type="continuationSeparator" w:id="0">
    <w:p w:rsidR="00D4103E" w:rsidRDefault="00D41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55F" w:rsidRPr="000F2234" w:rsidRDefault="00F166DD" w:rsidP="00E076CB">
    <w:pPr>
      <w:pStyle w:val="a3"/>
      <w:ind w:left="-180"/>
    </w:pPr>
    <w:r>
      <w:rPr>
        <w:noProof/>
        <w:lang w:val="el-GR" w:eastAsia="el-GR"/>
      </w:rPr>
      <w:drawing>
        <wp:anchor distT="0" distB="0" distL="114300" distR="114300" simplePos="0" relativeHeight="251655680" behindDoc="0" locked="0" layoutInCell="1" allowOverlap="1" wp14:anchorId="1F6473C3" wp14:editId="6BB9BD0E">
          <wp:simplePos x="0" y="0"/>
          <wp:positionH relativeFrom="column">
            <wp:posOffset>-454025</wp:posOffset>
          </wp:positionH>
          <wp:positionV relativeFrom="page">
            <wp:posOffset>207645</wp:posOffset>
          </wp:positionV>
          <wp:extent cx="7324725" cy="1248410"/>
          <wp:effectExtent l="0" t="0" r="9525" b="8890"/>
          <wp:wrapSquare wrapText="bothSides"/>
          <wp:docPr id="17" name="Εικόνα 17" descr="ol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olp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725" cy="1248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45AF6">
      <w:rPr>
        <w:noProof/>
        <w:lang w:val="el-GR" w:eastAsia="el-G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F96AB49" wp14:editId="6235EA42">
              <wp:simplePos x="0" y="0"/>
              <wp:positionH relativeFrom="column">
                <wp:posOffset>2724150</wp:posOffset>
              </wp:positionH>
              <wp:positionV relativeFrom="paragraph">
                <wp:posOffset>-8890</wp:posOffset>
              </wp:positionV>
              <wp:extent cx="3886200" cy="675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886200" cy="675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435CA8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435CA8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555F" w:rsidRPr="009F16DA" w:rsidRDefault="009F16DA" w:rsidP="00261514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</w:rPr>
                            <w:t>ΤΜΗΜΑ</w:t>
                          </w:r>
                          <w:r w:rsidRPr="009F16DA"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  <w:t xml:space="preserve"> </w:t>
                          </w:r>
                          <w:r w:rsidR="00545CD0"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</w:rPr>
                            <w:t>ΕΡΓΩΝ</w:t>
                          </w:r>
                        </w:p>
                        <w:p w:rsidR="00D0555F" w:rsidRPr="009F16DA" w:rsidRDefault="00545CD0" w:rsidP="00261514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  <w:t>PROJECT</w:t>
                          </w:r>
                          <w:r w:rsidR="00EB7C42"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  <w:t xml:space="preserve">S </w:t>
                          </w:r>
                          <w:r w:rsidR="00DD0AAE" w:rsidRPr="009F16DA"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  <w:t>DEP</w:t>
                          </w:r>
                          <w:r w:rsidR="00EB7C42"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  <w:t>AR</w:t>
                          </w:r>
                          <w:r w:rsidR="00DD0AAE" w:rsidRPr="009F16DA"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  <w:t>T</w:t>
                          </w:r>
                          <w:r w:rsidR="00EB7C42"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8"/>
                              <w:szCs w:val="28"/>
                              <w:lang w:val="en-US"/>
                            </w:rPr>
                            <w:t>MENT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14.5pt;margin-top:-.7pt;width:306pt;height:53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" filled="f" fillcolor="#435ca8" stroked="f" strokecolor="#435ca8">
              <o:lock v:ext="edit" aspectratio="t"/>
              <v:textbox>
                <w:txbxContent>
                  <w:p w:rsidR="00D0555F" w:rsidRPr="009F16DA" w:rsidRDefault="009F16DA" w:rsidP="00261514">
                    <w:pPr>
                      <w:jc w:val="right"/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</w:rPr>
                      <w:t>ΤΜΗΜΑ</w:t>
                    </w:r>
                    <w:r w:rsidRPr="009F16DA"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  <w:t xml:space="preserve"> </w:t>
                    </w:r>
                    <w:r w:rsidR="00545CD0"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</w:rPr>
                      <w:t>ΕΡΓΩΝ</w:t>
                    </w:r>
                  </w:p>
                  <w:p w:rsidR="00D0555F" w:rsidRPr="009F16DA" w:rsidRDefault="00545CD0" w:rsidP="00261514">
                    <w:pPr>
                      <w:jc w:val="right"/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  <w:t>PROJECT</w:t>
                    </w:r>
                    <w:r w:rsidR="00EB7C42"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  <w:t xml:space="preserve">S </w:t>
                    </w:r>
                    <w:r w:rsidR="00DD0AAE" w:rsidRPr="009F16DA"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  <w:t>DEP</w:t>
                    </w:r>
                    <w:r w:rsidR="00EB7C42"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  <w:t>AR</w:t>
                    </w:r>
                    <w:r w:rsidR="00DD0AAE" w:rsidRPr="009F16DA"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  <w:t>T</w:t>
                    </w:r>
                    <w:r w:rsidR="00EB7C42">
                      <w:rPr>
                        <w:rFonts w:ascii="Arial" w:hAnsi="Arial" w:cs="Arial"/>
                        <w:b/>
                        <w:i/>
                        <w:color w:val="435CA8"/>
                        <w:sz w:val="28"/>
                        <w:szCs w:val="28"/>
                        <w:lang w:val="en-US"/>
                      </w:rPr>
                      <w:t>MENT</w:t>
                    </w:r>
                  </w:p>
                </w:txbxContent>
              </v:textbox>
            </v:shape>
          </w:pict>
        </mc:Fallback>
      </mc:AlternateContent>
    </w:r>
    <w:r w:rsidR="00545AF6">
      <w:rPr>
        <w:noProof/>
        <w:lang w:val="el-GR" w:eastAsia="el-G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68BE8B" wp14:editId="5262A8CC">
              <wp:simplePos x="0" y="0"/>
              <wp:positionH relativeFrom="column">
                <wp:posOffset>3886200</wp:posOffset>
              </wp:positionH>
              <wp:positionV relativeFrom="paragraph">
                <wp:posOffset>770890</wp:posOffset>
              </wp:positionV>
              <wp:extent cx="2514600" cy="218440"/>
              <wp:effectExtent l="0" t="0" r="0" b="1270"/>
              <wp:wrapNone/>
              <wp:docPr id="1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2514600" cy="218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555F" w:rsidRPr="007976DB" w:rsidRDefault="00D0555F" w:rsidP="00A208A3">
                          <w:pPr>
                            <w:rPr>
                              <w:rFonts w:ascii="Arial" w:hAnsi="Arial" w:cs="Arial"/>
                              <w:b/>
                              <w:i/>
                              <w:color w:val="435CA8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left:0;text-align:left;margin-left:306pt;margin-top:60.7pt;width:198pt;height:1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" filled="f" stroked="f">
              <o:lock v:ext="edit" aspectratio="t"/>
              <v:textbox>
                <w:txbxContent>
                  <w:p w:rsidR="00D0555F" w:rsidRPr="007976DB" w:rsidRDefault="00D0555F" w:rsidP="00A208A3">
                    <w:pPr>
                      <w:rPr>
                        <w:rFonts w:ascii="Arial" w:hAnsi="Arial" w:cs="Arial"/>
                        <w:b/>
                        <w:i/>
                        <w:color w:val="435CA8"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11D00"/>
    <w:multiLevelType w:val="hybridMultilevel"/>
    <w:tmpl w:val="E3B2EA4A"/>
    <w:lvl w:ilvl="0" w:tplc="C39CEF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789" w:hanging="360"/>
      </w:pPr>
    </w:lvl>
    <w:lvl w:ilvl="2" w:tplc="0408001B" w:tentative="1">
      <w:start w:val="1"/>
      <w:numFmt w:val="lowerRoman"/>
      <w:lvlText w:val="%3."/>
      <w:lvlJc w:val="right"/>
      <w:pPr>
        <w:ind w:left="2509" w:hanging="180"/>
      </w:pPr>
    </w:lvl>
    <w:lvl w:ilvl="3" w:tplc="0408000F" w:tentative="1">
      <w:start w:val="1"/>
      <w:numFmt w:val="decimal"/>
      <w:lvlText w:val="%4."/>
      <w:lvlJc w:val="left"/>
      <w:pPr>
        <w:ind w:left="3229" w:hanging="360"/>
      </w:pPr>
    </w:lvl>
    <w:lvl w:ilvl="4" w:tplc="04080019" w:tentative="1">
      <w:start w:val="1"/>
      <w:numFmt w:val="lowerLetter"/>
      <w:lvlText w:val="%5."/>
      <w:lvlJc w:val="left"/>
      <w:pPr>
        <w:ind w:left="3949" w:hanging="360"/>
      </w:pPr>
    </w:lvl>
    <w:lvl w:ilvl="5" w:tplc="0408001B" w:tentative="1">
      <w:start w:val="1"/>
      <w:numFmt w:val="lowerRoman"/>
      <w:lvlText w:val="%6."/>
      <w:lvlJc w:val="right"/>
      <w:pPr>
        <w:ind w:left="4669" w:hanging="180"/>
      </w:pPr>
    </w:lvl>
    <w:lvl w:ilvl="6" w:tplc="0408000F" w:tentative="1">
      <w:start w:val="1"/>
      <w:numFmt w:val="decimal"/>
      <w:lvlText w:val="%7."/>
      <w:lvlJc w:val="left"/>
      <w:pPr>
        <w:ind w:left="5389" w:hanging="360"/>
      </w:pPr>
    </w:lvl>
    <w:lvl w:ilvl="7" w:tplc="04080019" w:tentative="1">
      <w:start w:val="1"/>
      <w:numFmt w:val="lowerLetter"/>
      <w:lvlText w:val="%8."/>
      <w:lvlJc w:val="left"/>
      <w:pPr>
        <w:ind w:left="6109" w:hanging="360"/>
      </w:pPr>
    </w:lvl>
    <w:lvl w:ilvl="8" w:tplc="040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4E52E3"/>
    <w:multiLevelType w:val="multilevel"/>
    <w:tmpl w:val="0B96C5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AE28C5"/>
    <w:multiLevelType w:val="multilevel"/>
    <w:tmpl w:val="99AC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28F2BF6"/>
    <w:multiLevelType w:val="hybridMultilevel"/>
    <w:tmpl w:val="EB1AC75E"/>
    <w:lvl w:ilvl="0" w:tplc="90162C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789" w:hanging="360"/>
      </w:pPr>
    </w:lvl>
    <w:lvl w:ilvl="2" w:tplc="0408001B" w:tentative="1">
      <w:start w:val="1"/>
      <w:numFmt w:val="lowerRoman"/>
      <w:lvlText w:val="%3."/>
      <w:lvlJc w:val="right"/>
      <w:pPr>
        <w:ind w:left="2509" w:hanging="180"/>
      </w:pPr>
    </w:lvl>
    <w:lvl w:ilvl="3" w:tplc="0408000F" w:tentative="1">
      <w:start w:val="1"/>
      <w:numFmt w:val="decimal"/>
      <w:lvlText w:val="%4."/>
      <w:lvlJc w:val="left"/>
      <w:pPr>
        <w:ind w:left="3229" w:hanging="360"/>
      </w:pPr>
    </w:lvl>
    <w:lvl w:ilvl="4" w:tplc="04080019" w:tentative="1">
      <w:start w:val="1"/>
      <w:numFmt w:val="lowerLetter"/>
      <w:lvlText w:val="%5."/>
      <w:lvlJc w:val="left"/>
      <w:pPr>
        <w:ind w:left="3949" w:hanging="360"/>
      </w:pPr>
    </w:lvl>
    <w:lvl w:ilvl="5" w:tplc="0408001B" w:tentative="1">
      <w:start w:val="1"/>
      <w:numFmt w:val="lowerRoman"/>
      <w:lvlText w:val="%6."/>
      <w:lvlJc w:val="right"/>
      <w:pPr>
        <w:ind w:left="4669" w:hanging="180"/>
      </w:pPr>
    </w:lvl>
    <w:lvl w:ilvl="6" w:tplc="0408000F" w:tentative="1">
      <w:start w:val="1"/>
      <w:numFmt w:val="decimal"/>
      <w:lvlText w:val="%7."/>
      <w:lvlJc w:val="left"/>
      <w:pPr>
        <w:ind w:left="5389" w:hanging="360"/>
      </w:pPr>
    </w:lvl>
    <w:lvl w:ilvl="7" w:tplc="04080019" w:tentative="1">
      <w:start w:val="1"/>
      <w:numFmt w:val="lowerLetter"/>
      <w:lvlText w:val="%8."/>
      <w:lvlJc w:val="left"/>
      <w:pPr>
        <w:ind w:left="6109" w:hanging="360"/>
      </w:pPr>
    </w:lvl>
    <w:lvl w:ilvl="8" w:tplc="040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3F2479"/>
    <w:multiLevelType w:val="hybridMultilevel"/>
    <w:tmpl w:val="5080D57A"/>
    <w:lvl w:ilvl="0" w:tplc="0408000F">
      <w:start w:val="1"/>
      <w:numFmt w:val="decimal"/>
      <w:lvlText w:val="%1."/>
      <w:lvlJc w:val="left"/>
      <w:pPr>
        <w:ind w:left="1429" w:hanging="360"/>
      </w:pPr>
    </w:lvl>
    <w:lvl w:ilvl="1" w:tplc="04080019">
      <w:start w:val="1"/>
      <w:numFmt w:val="lowerLetter"/>
      <w:lvlText w:val="%2."/>
      <w:lvlJc w:val="left"/>
      <w:pPr>
        <w:ind w:left="2149" w:hanging="360"/>
      </w:pPr>
    </w:lvl>
    <w:lvl w:ilvl="2" w:tplc="0408001B" w:tentative="1">
      <w:start w:val="1"/>
      <w:numFmt w:val="lowerRoman"/>
      <w:lvlText w:val="%3."/>
      <w:lvlJc w:val="right"/>
      <w:pPr>
        <w:ind w:left="2869" w:hanging="180"/>
      </w:pPr>
    </w:lvl>
    <w:lvl w:ilvl="3" w:tplc="0408000F" w:tentative="1">
      <w:start w:val="1"/>
      <w:numFmt w:val="decimal"/>
      <w:lvlText w:val="%4."/>
      <w:lvlJc w:val="left"/>
      <w:pPr>
        <w:ind w:left="3589" w:hanging="360"/>
      </w:pPr>
    </w:lvl>
    <w:lvl w:ilvl="4" w:tplc="04080019" w:tentative="1">
      <w:start w:val="1"/>
      <w:numFmt w:val="lowerLetter"/>
      <w:lvlText w:val="%5."/>
      <w:lvlJc w:val="left"/>
      <w:pPr>
        <w:ind w:left="4309" w:hanging="360"/>
      </w:pPr>
    </w:lvl>
    <w:lvl w:ilvl="5" w:tplc="0408001B" w:tentative="1">
      <w:start w:val="1"/>
      <w:numFmt w:val="lowerRoman"/>
      <w:lvlText w:val="%6."/>
      <w:lvlJc w:val="right"/>
      <w:pPr>
        <w:ind w:left="5029" w:hanging="180"/>
      </w:pPr>
    </w:lvl>
    <w:lvl w:ilvl="6" w:tplc="0408000F" w:tentative="1">
      <w:start w:val="1"/>
      <w:numFmt w:val="decimal"/>
      <w:lvlText w:val="%7."/>
      <w:lvlJc w:val="left"/>
      <w:pPr>
        <w:ind w:left="5749" w:hanging="360"/>
      </w:pPr>
    </w:lvl>
    <w:lvl w:ilvl="7" w:tplc="04080019" w:tentative="1">
      <w:start w:val="1"/>
      <w:numFmt w:val="lowerLetter"/>
      <w:lvlText w:val="%8."/>
      <w:lvlJc w:val="left"/>
      <w:pPr>
        <w:ind w:left="6469" w:hanging="360"/>
      </w:pPr>
    </w:lvl>
    <w:lvl w:ilvl="8" w:tplc="040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D3D4355"/>
    <w:multiLevelType w:val="multilevel"/>
    <w:tmpl w:val="70CEEBEC"/>
    <w:lvl w:ilvl="0">
      <w:start w:val="1"/>
      <w:numFmt w:val="decimal"/>
      <w:lvlText w:val="%1."/>
      <w:lvlJc w:val="left"/>
      <w:pPr>
        <w:ind w:left="357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3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1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77" w:hanging="1800"/>
      </w:pPr>
      <w:rPr>
        <w:rFonts w:hint="default"/>
      </w:rPr>
    </w:lvl>
  </w:abstractNum>
  <w:abstractNum w:abstractNumId="6">
    <w:nsid w:val="2DCA4973"/>
    <w:multiLevelType w:val="hybridMultilevel"/>
    <w:tmpl w:val="15C6B60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4D0505C"/>
    <w:multiLevelType w:val="hybridMultilevel"/>
    <w:tmpl w:val="0D2C9DEE"/>
    <w:lvl w:ilvl="0" w:tplc="11CE7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789" w:hanging="360"/>
      </w:pPr>
    </w:lvl>
    <w:lvl w:ilvl="2" w:tplc="0408001B" w:tentative="1">
      <w:start w:val="1"/>
      <w:numFmt w:val="lowerRoman"/>
      <w:lvlText w:val="%3."/>
      <w:lvlJc w:val="right"/>
      <w:pPr>
        <w:ind w:left="2509" w:hanging="180"/>
      </w:pPr>
    </w:lvl>
    <w:lvl w:ilvl="3" w:tplc="0408000F" w:tentative="1">
      <w:start w:val="1"/>
      <w:numFmt w:val="decimal"/>
      <w:lvlText w:val="%4."/>
      <w:lvlJc w:val="left"/>
      <w:pPr>
        <w:ind w:left="3229" w:hanging="360"/>
      </w:pPr>
    </w:lvl>
    <w:lvl w:ilvl="4" w:tplc="04080019" w:tentative="1">
      <w:start w:val="1"/>
      <w:numFmt w:val="lowerLetter"/>
      <w:lvlText w:val="%5."/>
      <w:lvlJc w:val="left"/>
      <w:pPr>
        <w:ind w:left="3949" w:hanging="360"/>
      </w:pPr>
    </w:lvl>
    <w:lvl w:ilvl="5" w:tplc="0408001B" w:tentative="1">
      <w:start w:val="1"/>
      <w:numFmt w:val="lowerRoman"/>
      <w:lvlText w:val="%6."/>
      <w:lvlJc w:val="right"/>
      <w:pPr>
        <w:ind w:left="4669" w:hanging="180"/>
      </w:pPr>
    </w:lvl>
    <w:lvl w:ilvl="6" w:tplc="0408000F" w:tentative="1">
      <w:start w:val="1"/>
      <w:numFmt w:val="decimal"/>
      <w:lvlText w:val="%7."/>
      <w:lvlJc w:val="left"/>
      <w:pPr>
        <w:ind w:left="5389" w:hanging="360"/>
      </w:pPr>
    </w:lvl>
    <w:lvl w:ilvl="7" w:tplc="04080019" w:tentative="1">
      <w:start w:val="1"/>
      <w:numFmt w:val="lowerLetter"/>
      <w:lvlText w:val="%8."/>
      <w:lvlJc w:val="left"/>
      <w:pPr>
        <w:ind w:left="6109" w:hanging="360"/>
      </w:pPr>
    </w:lvl>
    <w:lvl w:ilvl="8" w:tplc="040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070BB2"/>
    <w:multiLevelType w:val="hybridMultilevel"/>
    <w:tmpl w:val="B2D629A6"/>
    <w:lvl w:ilvl="0" w:tplc="040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246250"/>
    <w:multiLevelType w:val="multilevel"/>
    <w:tmpl w:val="B5D89E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>
    <w:nsid w:val="3B1A0DEC"/>
    <w:multiLevelType w:val="hybridMultilevel"/>
    <w:tmpl w:val="76B478F4"/>
    <w:lvl w:ilvl="0" w:tplc="3B4C44A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0066A76"/>
    <w:multiLevelType w:val="hybridMultilevel"/>
    <w:tmpl w:val="E988C45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119E1"/>
    <w:multiLevelType w:val="multilevel"/>
    <w:tmpl w:val="E0BC0D06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3CD6332"/>
    <w:multiLevelType w:val="hybridMultilevel"/>
    <w:tmpl w:val="E5CC461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85557D"/>
    <w:multiLevelType w:val="hybridMultilevel"/>
    <w:tmpl w:val="B15E000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062220"/>
    <w:multiLevelType w:val="hybridMultilevel"/>
    <w:tmpl w:val="54BE80B8"/>
    <w:lvl w:ilvl="0" w:tplc="0408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49B44589"/>
    <w:multiLevelType w:val="hybridMultilevel"/>
    <w:tmpl w:val="C44ACDE6"/>
    <w:lvl w:ilvl="0" w:tplc="040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8D6FC0"/>
    <w:multiLevelType w:val="multilevel"/>
    <w:tmpl w:val="D4461C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2275CED"/>
    <w:multiLevelType w:val="hybridMultilevel"/>
    <w:tmpl w:val="4FE216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BD734A"/>
    <w:multiLevelType w:val="hybridMultilevel"/>
    <w:tmpl w:val="73AAA4B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6E965C1"/>
    <w:multiLevelType w:val="hybridMultilevel"/>
    <w:tmpl w:val="80409DCA"/>
    <w:lvl w:ilvl="0" w:tplc="0412889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C451E06"/>
    <w:multiLevelType w:val="hybridMultilevel"/>
    <w:tmpl w:val="0E7CEBD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8F7A0A"/>
    <w:multiLevelType w:val="hybridMultilevel"/>
    <w:tmpl w:val="756C3550"/>
    <w:lvl w:ilvl="0" w:tplc="535C69BA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F47177"/>
    <w:multiLevelType w:val="hybridMultilevel"/>
    <w:tmpl w:val="6EC84770"/>
    <w:lvl w:ilvl="0" w:tplc="967206C8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49" w:hanging="360"/>
      </w:pPr>
    </w:lvl>
    <w:lvl w:ilvl="2" w:tplc="0408001B" w:tentative="1">
      <w:start w:val="1"/>
      <w:numFmt w:val="lowerRoman"/>
      <w:lvlText w:val="%3."/>
      <w:lvlJc w:val="right"/>
      <w:pPr>
        <w:ind w:left="2869" w:hanging="180"/>
      </w:pPr>
    </w:lvl>
    <w:lvl w:ilvl="3" w:tplc="0408000F" w:tentative="1">
      <w:start w:val="1"/>
      <w:numFmt w:val="decimal"/>
      <w:lvlText w:val="%4."/>
      <w:lvlJc w:val="left"/>
      <w:pPr>
        <w:ind w:left="3589" w:hanging="360"/>
      </w:pPr>
    </w:lvl>
    <w:lvl w:ilvl="4" w:tplc="04080019" w:tentative="1">
      <w:start w:val="1"/>
      <w:numFmt w:val="lowerLetter"/>
      <w:lvlText w:val="%5."/>
      <w:lvlJc w:val="left"/>
      <w:pPr>
        <w:ind w:left="4309" w:hanging="360"/>
      </w:pPr>
    </w:lvl>
    <w:lvl w:ilvl="5" w:tplc="0408001B" w:tentative="1">
      <w:start w:val="1"/>
      <w:numFmt w:val="lowerRoman"/>
      <w:lvlText w:val="%6."/>
      <w:lvlJc w:val="right"/>
      <w:pPr>
        <w:ind w:left="5029" w:hanging="180"/>
      </w:pPr>
    </w:lvl>
    <w:lvl w:ilvl="6" w:tplc="0408000F" w:tentative="1">
      <w:start w:val="1"/>
      <w:numFmt w:val="decimal"/>
      <w:lvlText w:val="%7."/>
      <w:lvlJc w:val="left"/>
      <w:pPr>
        <w:ind w:left="5749" w:hanging="360"/>
      </w:pPr>
    </w:lvl>
    <w:lvl w:ilvl="7" w:tplc="04080019" w:tentative="1">
      <w:start w:val="1"/>
      <w:numFmt w:val="lowerLetter"/>
      <w:lvlText w:val="%8."/>
      <w:lvlJc w:val="left"/>
      <w:pPr>
        <w:ind w:left="6469" w:hanging="360"/>
      </w:pPr>
    </w:lvl>
    <w:lvl w:ilvl="8" w:tplc="040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54D76DA"/>
    <w:multiLevelType w:val="multilevel"/>
    <w:tmpl w:val="CDEEB742"/>
    <w:lvl w:ilvl="0">
      <w:start w:val="15"/>
      <w:numFmt w:val="decimal"/>
      <w:lvlText w:val="%1"/>
      <w:lvlJc w:val="left"/>
      <w:pPr>
        <w:ind w:left="405" w:hanging="405"/>
      </w:pPr>
      <w:rPr>
        <w:rFonts w:cs="Times New Roman" w:hint="default"/>
        <w:b/>
        <w:sz w:val="20"/>
      </w:rPr>
    </w:lvl>
    <w:lvl w:ilvl="1">
      <w:start w:val="2"/>
      <w:numFmt w:val="decimal"/>
      <w:lvlText w:val="%1.%2"/>
      <w:lvlJc w:val="left"/>
      <w:pPr>
        <w:ind w:left="831" w:hanging="405"/>
      </w:pPr>
      <w:rPr>
        <w:rFonts w:cs="Times New Roman" w:hint="default"/>
        <w:b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sz w:val="20"/>
      </w:rPr>
    </w:lvl>
  </w:abstractNum>
  <w:abstractNum w:abstractNumId="25">
    <w:nsid w:val="65537A05"/>
    <w:multiLevelType w:val="multilevel"/>
    <w:tmpl w:val="234ECD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A6E5A8B"/>
    <w:multiLevelType w:val="multilevel"/>
    <w:tmpl w:val="C366CBF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7">
    <w:nsid w:val="6B3C2EF5"/>
    <w:multiLevelType w:val="hybridMultilevel"/>
    <w:tmpl w:val="713A4786"/>
    <w:lvl w:ilvl="0" w:tplc="0408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6F376F99"/>
    <w:multiLevelType w:val="hybridMultilevel"/>
    <w:tmpl w:val="091853B8"/>
    <w:lvl w:ilvl="0" w:tplc="CAF814DE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08B5580"/>
    <w:multiLevelType w:val="hybridMultilevel"/>
    <w:tmpl w:val="94EE02E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CE78B5"/>
    <w:multiLevelType w:val="hybridMultilevel"/>
    <w:tmpl w:val="087E32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E71F01"/>
    <w:multiLevelType w:val="hybridMultilevel"/>
    <w:tmpl w:val="6234D82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27"/>
  </w:num>
  <w:num w:numId="5">
    <w:abstractNumId w:val="21"/>
  </w:num>
  <w:num w:numId="6">
    <w:abstractNumId w:val="14"/>
  </w:num>
  <w:num w:numId="7">
    <w:abstractNumId w:val="17"/>
  </w:num>
  <w:num w:numId="8">
    <w:abstractNumId w:val="20"/>
  </w:num>
  <w:num w:numId="9">
    <w:abstractNumId w:val="22"/>
  </w:num>
  <w:num w:numId="10">
    <w:abstractNumId w:val="9"/>
  </w:num>
  <w:num w:numId="11">
    <w:abstractNumId w:val="25"/>
  </w:num>
  <w:num w:numId="12">
    <w:abstractNumId w:val="24"/>
  </w:num>
  <w:num w:numId="13">
    <w:abstractNumId w:val="5"/>
  </w:num>
  <w:num w:numId="14">
    <w:abstractNumId w:val="18"/>
  </w:num>
  <w:num w:numId="15">
    <w:abstractNumId w:val="6"/>
  </w:num>
  <w:num w:numId="16">
    <w:abstractNumId w:val="15"/>
  </w:num>
  <w:num w:numId="17">
    <w:abstractNumId w:val="0"/>
  </w:num>
  <w:num w:numId="18">
    <w:abstractNumId w:val="8"/>
  </w:num>
  <w:num w:numId="19">
    <w:abstractNumId w:val="19"/>
  </w:num>
  <w:num w:numId="20">
    <w:abstractNumId w:val="3"/>
  </w:num>
  <w:num w:numId="21">
    <w:abstractNumId w:val="23"/>
  </w:num>
  <w:num w:numId="22">
    <w:abstractNumId w:val="13"/>
  </w:num>
  <w:num w:numId="23">
    <w:abstractNumId w:val="29"/>
  </w:num>
  <w:num w:numId="24">
    <w:abstractNumId w:val="7"/>
  </w:num>
  <w:num w:numId="25">
    <w:abstractNumId w:val="4"/>
  </w:num>
  <w:num w:numId="26">
    <w:abstractNumId w:val="26"/>
  </w:num>
  <w:num w:numId="27">
    <w:abstractNumId w:val="31"/>
  </w:num>
  <w:num w:numId="28">
    <w:abstractNumId w:val="16"/>
  </w:num>
  <w:num w:numId="29">
    <w:abstractNumId w:val="10"/>
  </w:num>
  <w:num w:numId="30">
    <w:abstractNumId w:val="30"/>
  </w:num>
  <w:num w:numId="31">
    <w:abstractNumId w:val="11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22B"/>
    <w:rsid w:val="00000C02"/>
    <w:rsid w:val="000020AC"/>
    <w:rsid w:val="00004677"/>
    <w:rsid w:val="00005115"/>
    <w:rsid w:val="00005785"/>
    <w:rsid w:val="0001268B"/>
    <w:rsid w:val="00017C38"/>
    <w:rsid w:val="00021A32"/>
    <w:rsid w:val="000260E4"/>
    <w:rsid w:val="00027ACA"/>
    <w:rsid w:val="00033882"/>
    <w:rsid w:val="00033DB1"/>
    <w:rsid w:val="00034BE9"/>
    <w:rsid w:val="0003551E"/>
    <w:rsid w:val="00036A2B"/>
    <w:rsid w:val="00036C1D"/>
    <w:rsid w:val="000370B0"/>
    <w:rsid w:val="00041C23"/>
    <w:rsid w:val="0004295F"/>
    <w:rsid w:val="00046D18"/>
    <w:rsid w:val="000504FB"/>
    <w:rsid w:val="00050CD7"/>
    <w:rsid w:val="0005121B"/>
    <w:rsid w:val="00053217"/>
    <w:rsid w:val="00055D2D"/>
    <w:rsid w:val="000575AD"/>
    <w:rsid w:val="00070286"/>
    <w:rsid w:val="00070AFF"/>
    <w:rsid w:val="00070E13"/>
    <w:rsid w:val="00071357"/>
    <w:rsid w:val="000718B4"/>
    <w:rsid w:val="000746EC"/>
    <w:rsid w:val="00075A4E"/>
    <w:rsid w:val="000815CC"/>
    <w:rsid w:val="00087A03"/>
    <w:rsid w:val="000A1D38"/>
    <w:rsid w:val="000A1FF2"/>
    <w:rsid w:val="000A250F"/>
    <w:rsid w:val="000B5CF0"/>
    <w:rsid w:val="000B7346"/>
    <w:rsid w:val="000B75FD"/>
    <w:rsid w:val="000C01DE"/>
    <w:rsid w:val="000C3362"/>
    <w:rsid w:val="000C6FFE"/>
    <w:rsid w:val="000D2265"/>
    <w:rsid w:val="000D2875"/>
    <w:rsid w:val="000D4B6A"/>
    <w:rsid w:val="000D5CD4"/>
    <w:rsid w:val="000E0D3E"/>
    <w:rsid w:val="000E1F50"/>
    <w:rsid w:val="000E3756"/>
    <w:rsid w:val="000F0B7A"/>
    <w:rsid w:val="000F1BC1"/>
    <w:rsid w:val="000F2234"/>
    <w:rsid w:val="000F335D"/>
    <w:rsid w:val="000F4AD6"/>
    <w:rsid w:val="000F4D9A"/>
    <w:rsid w:val="000F515B"/>
    <w:rsid w:val="0010196F"/>
    <w:rsid w:val="0011434A"/>
    <w:rsid w:val="00115BA0"/>
    <w:rsid w:val="001167D4"/>
    <w:rsid w:val="00124C43"/>
    <w:rsid w:val="00130DB7"/>
    <w:rsid w:val="001358F6"/>
    <w:rsid w:val="00140591"/>
    <w:rsid w:val="00144F22"/>
    <w:rsid w:val="001515AD"/>
    <w:rsid w:val="0015256B"/>
    <w:rsid w:val="00157C04"/>
    <w:rsid w:val="00164FCA"/>
    <w:rsid w:val="00166227"/>
    <w:rsid w:val="00167BEF"/>
    <w:rsid w:val="00170CA0"/>
    <w:rsid w:val="0017502E"/>
    <w:rsid w:val="00176ADE"/>
    <w:rsid w:val="00177255"/>
    <w:rsid w:val="0019165C"/>
    <w:rsid w:val="00192E56"/>
    <w:rsid w:val="001950C0"/>
    <w:rsid w:val="00195893"/>
    <w:rsid w:val="001A2C7D"/>
    <w:rsid w:val="001A374C"/>
    <w:rsid w:val="001A57D5"/>
    <w:rsid w:val="001A69C8"/>
    <w:rsid w:val="001A7384"/>
    <w:rsid w:val="001A7763"/>
    <w:rsid w:val="001A7C3D"/>
    <w:rsid w:val="001A7CC7"/>
    <w:rsid w:val="001B28ED"/>
    <w:rsid w:val="001B33E8"/>
    <w:rsid w:val="001B4B25"/>
    <w:rsid w:val="001B4D12"/>
    <w:rsid w:val="001B59E7"/>
    <w:rsid w:val="001B7F5C"/>
    <w:rsid w:val="001D3F19"/>
    <w:rsid w:val="001D5A23"/>
    <w:rsid w:val="001D628F"/>
    <w:rsid w:val="001D7718"/>
    <w:rsid w:val="001E0F90"/>
    <w:rsid w:val="001E1A41"/>
    <w:rsid w:val="001E1B64"/>
    <w:rsid w:val="001E25B2"/>
    <w:rsid w:val="001E4BAF"/>
    <w:rsid w:val="001E59D6"/>
    <w:rsid w:val="001E63A8"/>
    <w:rsid w:val="001F69C3"/>
    <w:rsid w:val="001F7779"/>
    <w:rsid w:val="001F7FB2"/>
    <w:rsid w:val="002129C4"/>
    <w:rsid w:val="002141D2"/>
    <w:rsid w:val="002159C6"/>
    <w:rsid w:val="0021700F"/>
    <w:rsid w:val="00231C28"/>
    <w:rsid w:val="00233FC7"/>
    <w:rsid w:val="002401F3"/>
    <w:rsid w:val="0024092E"/>
    <w:rsid w:val="002410E9"/>
    <w:rsid w:val="00243144"/>
    <w:rsid w:val="00243D80"/>
    <w:rsid w:val="002445C2"/>
    <w:rsid w:val="00247539"/>
    <w:rsid w:val="00250B26"/>
    <w:rsid w:val="0025395C"/>
    <w:rsid w:val="00261514"/>
    <w:rsid w:val="00261646"/>
    <w:rsid w:val="00263E86"/>
    <w:rsid w:val="00263FDD"/>
    <w:rsid w:val="0026453B"/>
    <w:rsid w:val="0026679B"/>
    <w:rsid w:val="00274334"/>
    <w:rsid w:val="002777C7"/>
    <w:rsid w:val="002800E3"/>
    <w:rsid w:val="00285DF8"/>
    <w:rsid w:val="0028712A"/>
    <w:rsid w:val="002910D7"/>
    <w:rsid w:val="00292591"/>
    <w:rsid w:val="002927BE"/>
    <w:rsid w:val="00293121"/>
    <w:rsid w:val="00294298"/>
    <w:rsid w:val="002955D2"/>
    <w:rsid w:val="002969A7"/>
    <w:rsid w:val="002A2924"/>
    <w:rsid w:val="002A6775"/>
    <w:rsid w:val="002B0F07"/>
    <w:rsid w:val="002B1733"/>
    <w:rsid w:val="002B7544"/>
    <w:rsid w:val="002C0499"/>
    <w:rsid w:val="002C2C79"/>
    <w:rsid w:val="002C5CDA"/>
    <w:rsid w:val="002C72DE"/>
    <w:rsid w:val="002C7A11"/>
    <w:rsid w:val="002C7C36"/>
    <w:rsid w:val="002D2E2D"/>
    <w:rsid w:val="002D36B9"/>
    <w:rsid w:val="002D3B93"/>
    <w:rsid w:val="002D53C2"/>
    <w:rsid w:val="002D7197"/>
    <w:rsid w:val="002E0956"/>
    <w:rsid w:val="002E2A81"/>
    <w:rsid w:val="002E3078"/>
    <w:rsid w:val="002E3939"/>
    <w:rsid w:val="002E515B"/>
    <w:rsid w:val="002E5EB5"/>
    <w:rsid w:val="002E6BD7"/>
    <w:rsid w:val="002E7306"/>
    <w:rsid w:val="002F038A"/>
    <w:rsid w:val="002F08AB"/>
    <w:rsid w:val="002F482A"/>
    <w:rsid w:val="002F4DA5"/>
    <w:rsid w:val="002F5DE7"/>
    <w:rsid w:val="002F7DD2"/>
    <w:rsid w:val="00307503"/>
    <w:rsid w:val="0031428D"/>
    <w:rsid w:val="00317C9E"/>
    <w:rsid w:val="00324BBF"/>
    <w:rsid w:val="003252A9"/>
    <w:rsid w:val="0033045E"/>
    <w:rsid w:val="003348F5"/>
    <w:rsid w:val="0033515C"/>
    <w:rsid w:val="0033518A"/>
    <w:rsid w:val="00335A0E"/>
    <w:rsid w:val="00336A8E"/>
    <w:rsid w:val="00343021"/>
    <w:rsid w:val="00343DB4"/>
    <w:rsid w:val="00344428"/>
    <w:rsid w:val="003446A8"/>
    <w:rsid w:val="00352BE6"/>
    <w:rsid w:val="003561F0"/>
    <w:rsid w:val="003571EB"/>
    <w:rsid w:val="00357A29"/>
    <w:rsid w:val="00362D71"/>
    <w:rsid w:val="00364B11"/>
    <w:rsid w:val="003659E4"/>
    <w:rsid w:val="00367AE8"/>
    <w:rsid w:val="00367B59"/>
    <w:rsid w:val="00367F6E"/>
    <w:rsid w:val="00370D2A"/>
    <w:rsid w:val="00381D39"/>
    <w:rsid w:val="00385979"/>
    <w:rsid w:val="00386A7E"/>
    <w:rsid w:val="003913B6"/>
    <w:rsid w:val="00396770"/>
    <w:rsid w:val="003A120D"/>
    <w:rsid w:val="003A2C11"/>
    <w:rsid w:val="003A34A8"/>
    <w:rsid w:val="003A6596"/>
    <w:rsid w:val="003B10AB"/>
    <w:rsid w:val="003B4275"/>
    <w:rsid w:val="003C19D7"/>
    <w:rsid w:val="003D075F"/>
    <w:rsid w:val="003D0A9F"/>
    <w:rsid w:val="003D5C62"/>
    <w:rsid w:val="003E0447"/>
    <w:rsid w:val="003E195B"/>
    <w:rsid w:val="003E2126"/>
    <w:rsid w:val="003E3B75"/>
    <w:rsid w:val="003E4BB5"/>
    <w:rsid w:val="003F13E2"/>
    <w:rsid w:val="00400D79"/>
    <w:rsid w:val="0040233C"/>
    <w:rsid w:val="004038F3"/>
    <w:rsid w:val="00403BAF"/>
    <w:rsid w:val="004042E0"/>
    <w:rsid w:val="004046B8"/>
    <w:rsid w:val="00405120"/>
    <w:rsid w:val="004056C4"/>
    <w:rsid w:val="00405F6D"/>
    <w:rsid w:val="004129A9"/>
    <w:rsid w:val="0041321B"/>
    <w:rsid w:val="00421163"/>
    <w:rsid w:val="0042376C"/>
    <w:rsid w:val="004259EC"/>
    <w:rsid w:val="00426E34"/>
    <w:rsid w:val="00430AA8"/>
    <w:rsid w:val="00433A15"/>
    <w:rsid w:val="00434C2B"/>
    <w:rsid w:val="004434C4"/>
    <w:rsid w:val="0044430A"/>
    <w:rsid w:val="00453658"/>
    <w:rsid w:val="00454D4B"/>
    <w:rsid w:val="004613F9"/>
    <w:rsid w:val="00474300"/>
    <w:rsid w:val="0048021A"/>
    <w:rsid w:val="0048219C"/>
    <w:rsid w:val="00483D49"/>
    <w:rsid w:val="004865E5"/>
    <w:rsid w:val="00487A0C"/>
    <w:rsid w:val="00487F2E"/>
    <w:rsid w:val="00487FBA"/>
    <w:rsid w:val="00491AFC"/>
    <w:rsid w:val="00494490"/>
    <w:rsid w:val="00497069"/>
    <w:rsid w:val="004A2AE1"/>
    <w:rsid w:val="004A66E8"/>
    <w:rsid w:val="004B39C2"/>
    <w:rsid w:val="004B53E2"/>
    <w:rsid w:val="004B6AAC"/>
    <w:rsid w:val="004C14DB"/>
    <w:rsid w:val="004C2830"/>
    <w:rsid w:val="004C3354"/>
    <w:rsid w:val="004D0156"/>
    <w:rsid w:val="004D6308"/>
    <w:rsid w:val="004D6324"/>
    <w:rsid w:val="004E30C1"/>
    <w:rsid w:val="004E4356"/>
    <w:rsid w:val="004E4D81"/>
    <w:rsid w:val="004F1E90"/>
    <w:rsid w:val="004F216D"/>
    <w:rsid w:val="004F2577"/>
    <w:rsid w:val="004F3465"/>
    <w:rsid w:val="004F6926"/>
    <w:rsid w:val="00502AE1"/>
    <w:rsid w:val="00505592"/>
    <w:rsid w:val="00510E8F"/>
    <w:rsid w:val="00517C1F"/>
    <w:rsid w:val="00521C49"/>
    <w:rsid w:val="00525815"/>
    <w:rsid w:val="00530E17"/>
    <w:rsid w:val="00532483"/>
    <w:rsid w:val="00533EBF"/>
    <w:rsid w:val="0053681B"/>
    <w:rsid w:val="00540E21"/>
    <w:rsid w:val="0054163F"/>
    <w:rsid w:val="00544184"/>
    <w:rsid w:val="00545AF6"/>
    <w:rsid w:val="00545CD0"/>
    <w:rsid w:val="0055059B"/>
    <w:rsid w:val="00554440"/>
    <w:rsid w:val="005549A3"/>
    <w:rsid w:val="0055584D"/>
    <w:rsid w:val="005558CA"/>
    <w:rsid w:val="0056297C"/>
    <w:rsid w:val="00564A99"/>
    <w:rsid w:val="00564CB5"/>
    <w:rsid w:val="00570D77"/>
    <w:rsid w:val="00571A5B"/>
    <w:rsid w:val="005762DC"/>
    <w:rsid w:val="0057705D"/>
    <w:rsid w:val="005775D4"/>
    <w:rsid w:val="0058091B"/>
    <w:rsid w:val="00583E3F"/>
    <w:rsid w:val="00586D92"/>
    <w:rsid w:val="00591024"/>
    <w:rsid w:val="00591DE0"/>
    <w:rsid w:val="005A330B"/>
    <w:rsid w:val="005A33E1"/>
    <w:rsid w:val="005B0F2D"/>
    <w:rsid w:val="005B2396"/>
    <w:rsid w:val="005B26B8"/>
    <w:rsid w:val="005B3933"/>
    <w:rsid w:val="005B40AC"/>
    <w:rsid w:val="005B79E0"/>
    <w:rsid w:val="005C16AE"/>
    <w:rsid w:val="005C4668"/>
    <w:rsid w:val="005D0425"/>
    <w:rsid w:val="005D11BA"/>
    <w:rsid w:val="005D3024"/>
    <w:rsid w:val="005D30FA"/>
    <w:rsid w:val="005D6518"/>
    <w:rsid w:val="005D6ACF"/>
    <w:rsid w:val="005D73DA"/>
    <w:rsid w:val="005E02D0"/>
    <w:rsid w:val="005E18C0"/>
    <w:rsid w:val="005E50D9"/>
    <w:rsid w:val="005E5DC4"/>
    <w:rsid w:val="005F025C"/>
    <w:rsid w:val="005F13A0"/>
    <w:rsid w:val="005F2899"/>
    <w:rsid w:val="005F33E2"/>
    <w:rsid w:val="005F61C3"/>
    <w:rsid w:val="005F73E1"/>
    <w:rsid w:val="00602CA3"/>
    <w:rsid w:val="00604FC8"/>
    <w:rsid w:val="00605B22"/>
    <w:rsid w:val="00606B8A"/>
    <w:rsid w:val="00610537"/>
    <w:rsid w:val="00610DC7"/>
    <w:rsid w:val="00610EB6"/>
    <w:rsid w:val="0061157B"/>
    <w:rsid w:val="006116EC"/>
    <w:rsid w:val="0061351D"/>
    <w:rsid w:val="006135D1"/>
    <w:rsid w:val="006147CE"/>
    <w:rsid w:val="006205A7"/>
    <w:rsid w:val="00622544"/>
    <w:rsid w:val="006225AC"/>
    <w:rsid w:val="0062307E"/>
    <w:rsid w:val="00632203"/>
    <w:rsid w:val="00633C6A"/>
    <w:rsid w:val="00644B27"/>
    <w:rsid w:val="006509A4"/>
    <w:rsid w:val="00650D16"/>
    <w:rsid w:val="0066023E"/>
    <w:rsid w:val="006602E0"/>
    <w:rsid w:val="00671B90"/>
    <w:rsid w:val="006742B8"/>
    <w:rsid w:val="00674716"/>
    <w:rsid w:val="00677102"/>
    <w:rsid w:val="00683F99"/>
    <w:rsid w:val="00684639"/>
    <w:rsid w:val="00690061"/>
    <w:rsid w:val="00691759"/>
    <w:rsid w:val="00693C00"/>
    <w:rsid w:val="006A0D88"/>
    <w:rsid w:val="006A1E38"/>
    <w:rsid w:val="006A2BF0"/>
    <w:rsid w:val="006B1A82"/>
    <w:rsid w:val="006B6174"/>
    <w:rsid w:val="006B7C90"/>
    <w:rsid w:val="006C02A1"/>
    <w:rsid w:val="006C1932"/>
    <w:rsid w:val="006C327F"/>
    <w:rsid w:val="006C35D9"/>
    <w:rsid w:val="006C4574"/>
    <w:rsid w:val="006C4D19"/>
    <w:rsid w:val="006D4806"/>
    <w:rsid w:val="006E1C01"/>
    <w:rsid w:val="006E5344"/>
    <w:rsid w:val="006E61FB"/>
    <w:rsid w:val="006F45C8"/>
    <w:rsid w:val="006F64DA"/>
    <w:rsid w:val="00711C68"/>
    <w:rsid w:val="007145FD"/>
    <w:rsid w:val="007147B5"/>
    <w:rsid w:val="00714A14"/>
    <w:rsid w:val="007155AD"/>
    <w:rsid w:val="00716A31"/>
    <w:rsid w:val="00717275"/>
    <w:rsid w:val="0072008F"/>
    <w:rsid w:val="007233B5"/>
    <w:rsid w:val="007261FA"/>
    <w:rsid w:val="00727EB2"/>
    <w:rsid w:val="007333C0"/>
    <w:rsid w:val="00734F91"/>
    <w:rsid w:val="00742D27"/>
    <w:rsid w:val="00742D6D"/>
    <w:rsid w:val="00744E3F"/>
    <w:rsid w:val="00747648"/>
    <w:rsid w:val="00747F99"/>
    <w:rsid w:val="00752689"/>
    <w:rsid w:val="00752892"/>
    <w:rsid w:val="00753386"/>
    <w:rsid w:val="00760CE9"/>
    <w:rsid w:val="0076139E"/>
    <w:rsid w:val="007658A8"/>
    <w:rsid w:val="00765DB5"/>
    <w:rsid w:val="00766B59"/>
    <w:rsid w:val="00767625"/>
    <w:rsid w:val="007754B6"/>
    <w:rsid w:val="0077696F"/>
    <w:rsid w:val="007801DE"/>
    <w:rsid w:val="00783287"/>
    <w:rsid w:val="00787A8B"/>
    <w:rsid w:val="007942B8"/>
    <w:rsid w:val="007A7C61"/>
    <w:rsid w:val="007A7D3F"/>
    <w:rsid w:val="007B25B2"/>
    <w:rsid w:val="007C4FE6"/>
    <w:rsid w:val="007C5C76"/>
    <w:rsid w:val="007C6F09"/>
    <w:rsid w:val="007C6F34"/>
    <w:rsid w:val="007E000A"/>
    <w:rsid w:val="007E2279"/>
    <w:rsid w:val="007E31EE"/>
    <w:rsid w:val="007F1DAF"/>
    <w:rsid w:val="007F2435"/>
    <w:rsid w:val="00814EEF"/>
    <w:rsid w:val="00822C0C"/>
    <w:rsid w:val="00824EFF"/>
    <w:rsid w:val="00825B75"/>
    <w:rsid w:val="00826839"/>
    <w:rsid w:val="00831348"/>
    <w:rsid w:val="0084634C"/>
    <w:rsid w:val="008534BB"/>
    <w:rsid w:val="008571CE"/>
    <w:rsid w:val="00860253"/>
    <w:rsid w:val="008655E4"/>
    <w:rsid w:val="00866F41"/>
    <w:rsid w:val="00872CAB"/>
    <w:rsid w:val="00882A5E"/>
    <w:rsid w:val="00882E4F"/>
    <w:rsid w:val="00884B0A"/>
    <w:rsid w:val="00885AFB"/>
    <w:rsid w:val="00886943"/>
    <w:rsid w:val="00886A0E"/>
    <w:rsid w:val="00892AE3"/>
    <w:rsid w:val="008934D6"/>
    <w:rsid w:val="00894F37"/>
    <w:rsid w:val="008961C2"/>
    <w:rsid w:val="008A0E08"/>
    <w:rsid w:val="008A2520"/>
    <w:rsid w:val="008A793A"/>
    <w:rsid w:val="008B684F"/>
    <w:rsid w:val="008C028E"/>
    <w:rsid w:val="008C10EC"/>
    <w:rsid w:val="008C319A"/>
    <w:rsid w:val="008C375F"/>
    <w:rsid w:val="008C4E61"/>
    <w:rsid w:val="008C7E83"/>
    <w:rsid w:val="008D0061"/>
    <w:rsid w:val="008D4031"/>
    <w:rsid w:val="008D6FDC"/>
    <w:rsid w:val="008E0488"/>
    <w:rsid w:val="008E43DA"/>
    <w:rsid w:val="008E6A26"/>
    <w:rsid w:val="008E748B"/>
    <w:rsid w:val="008F37A1"/>
    <w:rsid w:val="008F46DE"/>
    <w:rsid w:val="008F4DD8"/>
    <w:rsid w:val="008F4E62"/>
    <w:rsid w:val="00900460"/>
    <w:rsid w:val="00901A2E"/>
    <w:rsid w:val="00906A32"/>
    <w:rsid w:val="009071D9"/>
    <w:rsid w:val="0091026C"/>
    <w:rsid w:val="009136C3"/>
    <w:rsid w:val="009161EC"/>
    <w:rsid w:val="00916358"/>
    <w:rsid w:val="00917246"/>
    <w:rsid w:val="00917713"/>
    <w:rsid w:val="009179D6"/>
    <w:rsid w:val="009262B4"/>
    <w:rsid w:val="00935FCA"/>
    <w:rsid w:val="00936E65"/>
    <w:rsid w:val="00941C9A"/>
    <w:rsid w:val="00942687"/>
    <w:rsid w:val="00945D56"/>
    <w:rsid w:val="00951039"/>
    <w:rsid w:val="00951856"/>
    <w:rsid w:val="00953F9E"/>
    <w:rsid w:val="00960521"/>
    <w:rsid w:val="00960596"/>
    <w:rsid w:val="009610C1"/>
    <w:rsid w:val="0096166F"/>
    <w:rsid w:val="00961B26"/>
    <w:rsid w:val="009628A8"/>
    <w:rsid w:val="009736DA"/>
    <w:rsid w:val="009754D1"/>
    <w:rsid w:val="00980574"/>
    <w:rsid w:val="00980C65"/>
    <w:rsid w:val="00981F75"/>
    <w:rsid w:val="00983BD1"/>
    <w:rsid w:val="0098548F"/>
    <w:rsid w:val="0099151D"/>
    <w:rsid w:val="00996113"/>
    <w:rsid w:val="0099786B"/>
    <w:rsid w:val="009A05D1"/>
    <w:rsid w:val="009A19DE"/>
    <w:rsid w:val="009A1F4F"/>
    <w:rsid w:val="009A539E"/>
    <w:rsid w:val="009B1542"/>
    <w:rsid w:val="009C21E7"/>
    <w:rsid w:val="009C7616"/>
    <w:rsid w:val="009D038C"/>
    <w:rsid w:val="009E1525"/>
    <w:rsid w:val="009E39A6"/>
    <w:rsid w:val="009E49BC"/>
    <w:rsid w:val="009E5B80"/>
    <w:rsid w:val="009E7177"/>
    <w:rsid w:val="009E746B"/>
    <w:rsid w:val="009F16DA"/>
    <w:rsid w:val="009F248C"/>
    <w:rsid w:val="00A00987"/>
    <w:rsid w:val="00A02FC6"/>
    <w:rsid w:val="00A0379C"/>
    <w:rsid w:val="00A03E5D"/>
    <w:rsid w:val="00A208A3"/>
    <w:rsid w:val="00A22A8D"/>
    <w:rsid w:val="00A23845"/>
    <w:rsid w:val="00A24E50"/>
    <w:rsid w:val="00A2670F"/>
    <w:rsid w:val="00A26BA1"/>
    <w:rsid w:val="00A34167"/>
    <w:rsid w:val="00A35DB4"/>
    <w:rsid w:val="00A3774B"/>
    <w:rsid w:val="00A40035"/>
    <w:rsid w:val="00A4052F"/>
    <w:rsid w:val="00A42CEB"/>
    <w:rsid w:val="00A4311C"/>
    <w:rsid w:val="00A52DFA"/>
    <w:rsid w:val="00A53578"/>
    <w:rsid w:val="00A5634C"/>
    <w:rsid w:val="00A619BB"/>
    <w:rsid w:val="00A71970"/>
    <w:rsid w:val="00A71DA8"/>
    <w:rsid w:val="00A71E64"/>
    <w:rsid w:val="00A74055"/>
    <w:rsid w:val="00A7445F"/>
    <w:rsid w:val="00A75C99"/>
    <w:rsid w:val="00A77088"/>
    <w:rsid w:val="00A80087"/>
    <w:rsid w:val="00A81F91"/>
    <w:rsid w:val="00A822BB"/>
    <w:rsid w:val="00A83B8E"/>
    <w:rsid w:val="00A8463E"/>
    <w:rsid w:val="00A920BE"/>
    <w:rsid w:val="00AA0B43"/>
    <w:rsid w:val="00AA407D"/>
    <w:rsid w:val="00AA6820"/>
    <w:rsid w:val="00AB0E48"/>
    <w:rsid w:val="00AB4FAC"/>
    <w:rsid w:val="00AB7EAF"/>
    <w:rsid w:val="00AC0243"/>
    <w:rsid w:val="00AC574D"/>
    <w:rsid w:val="00AD34D5"/>
    <w:rsid w:val="00AE4926"/>
    <w:rsid w:val="00AE5801"/>
    <w:rsid w:val="00AE689E"/>
    <w:rsid w:val="00AF16C0"/>
    <w:rsid w:val="00AF1AE3"/>
    <w:rsid w:val="00AF1D17"/>
    <w:rsid w:val="00AF5B43"/>
    <w:rsid w:val="00AF5C81"/>
    <w:rsid w:val="00AF6312"/>
    <w:rsid w:val="00AF726E"/>
    <w:rsid w:val="00AF7DDE"/>
    <w:rsid w:val="00B0073B"/>
    <w:rsid w:val="00B0176A"/>
    <w:rsid w:val="00B024B1"/>
    <w:rsid w:val="00B025FA"/>
    <w:rsid w:val="00B127B8"/>
    <w:rsid w:val="00B13C9F"/>
    <w:rsid w:val="00B16E8E"/>
    <w:rsid w:val="00B203E5"/>
    <w:rsid w:val="00B20557"/>
    <w:rsid w:val="00B220B6"/>
    <w:rsid w:val="00B239C9"/>
    <w:rsid w:val="00B27A7C"/>
    <w:rsid w:val="00B32F21"/>
    <w:rsid w:val="00B34ED8"/>
    <w:rsid w:val="00B35D6F"/>
    <w:rsid w:val="00B37760"/>
    <w:rsid w:val="00B41AFF"/>
    <w:rsid w:val="00B4689D"/>
    <w:rsid w:val="00B51180"/>
    <w:rsid w:val="00B52C7A"/>
    <w:rsid w:val="00B617C3"/>
    <w:rsid w:val="00B64617"/>
    <w:rsid w:val="00B64D86"/>
    <w:rsid w:val="00B65402"/>
    <w:rsid w:val="00B709FF"/>
    <w:rsid w:val="00B711D4"/>
    <w:rsid w:val="00B7182B"/>
    <w:rsid w:val="00B73B0F"/>
    <w:rsid w:val="00B77A8A"/>
    <w:rsid w:val="00B84877"/>
    <w:rsid w:val="00B84B93"/>
    <w:rsid w:val="00B914C8"/>
    <w:rsid w:val="00B91FF4"/>
    <w:rsid w:val="00B9222B"/>
    <w:rsid w:val="00B93873"/>
    <w:rsid w:val="00B958A3"/>
    <w:rsid w:val="00B95B49"/>
    <w:rsid w:val="00B9642E"/>
    <w:rsid w:val="00B96968"/>
    <w:rsid w:val="00BA6CD6"/>
    <w:rsid w:val="00BB091B"/>
    <w:rsid w:val="00BB1D7D"/>
    <w:rsid w:val="00BB27BC"/>
    <w:rsid w:val="00BB3623"/>
    <w:rsid w:val="00BB5197"/>
    <w:rsid w:val="00BC183F"/>
    <w:rsid w:val="00BC5A62"/>
    <w:rsid w:val="00BC7F7F"/>
    <w:rsid w:val="00BD34A2"/>
    <w:rsid w:val="00BD5D8E"/>
    <w:rsid w:val="00BD7589"/>
    <w:rsid w:val="00BE0DB7"/>
    <w:rsid w:val="00BE1E3B"/>
    <w:rsid w:val="00BE37F2"/>
    <w:rsid w:val="00BE3C85"/>
    <w:rsid w:val="00BE4AE2"/>
    <w:rsid w:val="00BF6D78"/>
    <w:rsid w:val="00C06FCF"/>
    <w:rsid w:val="00C07BB5"/>
    <w:rsid w:val="00C117A8"/>
    <w:rsid w:val="00C14A50"/>
    <w:rsid w:val="00C15AA7"/>
    <w:rsid w:val="00C300C9"/>
    <w:rsid w:val="00C3236A"/>
    <w:rsid w:val="00C349AE"/>
    <w:rsid w:val="00C371BB"/>
    <w:rsid w:val="00C37945"/>
    <w:rsid w:val="00C4070D"/>
    <w:rsid w:val="00C42172"/>
    <w:rsid w:val="00C44739"/>
    <w:rsid w:val="00C44AF8"/>
    <w:rsid w:val="00C452D6"/>
    <w:rsid w:val="00C45AD0"/>
    <w:rsid w:val="00C51C59"/>
    <w:rsid w:val="00C51C5C"/>
    <w:rsid w:val="00C52CB9"/>
    <w:rsid w:val="00C55E99"/>
    <w:rsid w:val="00C6066D"/>
    <w:rsid w:val="00C66424"/>
    <w:rsid w:val="00C675B3"/>
    <w:rsid w:val="00C67EB4"/>
    <w:rsid w:val="00C70C4A"/>
    <w:rsid w:val="00C76083"/>
    <w:rsid w:val="00C772C7"/>
    <w:rsid w:val="00C7781E"/>
    <w:rsid w:val="00C77BC1"/>
    <w:rsid w:val="00C77F57"/>
    <w:rsid w:val="00C8068F"/>
    <w:rsid w:val="00C815A3"/>
    <w:rsid w:val="00C83BE5"/>
    <w:rsid w:val="00C84581"/>
    <w:rsid w:val="00C86236"/>
    <w:rsid w:val="00C906EF"/>
    <w:rsid w:val="00C9144B"/>
    <w:rsid w:val="00C962FD"/>
    <w:rsid w:val="00CA18F2"/>
    <w:rsid w:val="00CA393D"/>
    <w:rsid w:val="00CA4429"/>
    <w:rsid w:val="00CA5C91"/>
    <w:rsid w:val="00CA6B51"/>
    <w:rsid w:val="00CB24C7"/>
    <w:rsid w:val="00CB2C2E"/>
    <w:rsid w:val="00CB30EA"/>
    <w:rsid w:val="00CB4026"/>
    <w:rsid w:val="00CB6E7E"/>
    <w:rsid w:val="00CB7D75"/>
    <w:rsid w:val="00CC3302"/>
    <w:rsid w:val="00CD55F7"/>
    <w:rsid w:val="00CE0B1B"/>
    <w:rsid w:val="00CE12B1"/>
    <w:rsid w:val="00CE4E33"/>
    <w:rsid w:val="00CE5C20"/>
    <w:rsid w:val="00CF1A50"/>
    <w:rsid w:val="00CF250A"/>
    <w:rsid w:val="00CF56CF"/>
    <w:rsid w:val="00CF7DF4"/>
    <w:rsid w:val="00D01420"/>
    <w:rsid w:val="00D0555F"/>
    <w:rsid w:val="00D13E6A"/>
    <w:rsid w:val="00D208BD"/>
    <w:rsid w:val="00D27EDF"/>
    <w:rsid w:val="00D3060C"/>
    <w:rsid w:val="00D36700"/>
    <w:rsid w:val="00D40B36"/>
    <w:rsid w:val="00D4103E"/>
    <w:rsid w:val="00D42BF1"/>
    <w:rsid w:val="00D43464"/>
    <w:rsid w:val="00D5246F"/>
    <w:rsid w:val="00D52AD1"/>
    <w:rsid w:val="00D603CA"/>
    <w:rsid w:val="00D621FD"/>
    <w:rsid w:val="00D62813"/>
    <w:rsid w:val="00D65050"/>
    <w:rsid w:val="00D67304"/>
    <w:rsid w:val="00D74DCB"/>
    <w:rsid w:val="00D75B32"/>
    <w:rsid w:val="00D777D9"/>
    <w:rsid w:val="00D823AF"/>
    <w:rsid w:val="00D84B5C"/>
    <w:rsid w:val="00D87811"/>
    <w:rsid w:val="00D932B9"/>
    <w:rsid w:val="00D93EC3"/>
    <w:rsid w:val="00D9545F"/>
    <w:rsid w:val="00D97ABA"/>
    <w:rsid w:val="00DA3921"/>
    <w:rsid w:val="00DA460B"/>
    <w:rsid w:val="00DA644B"/>
    <w:rsid w:val="00DB0FA7"/>
    <w:rsid w:val="00DB2AE1"/>
    <w:rsid w:val="00DB5EA1"/>
    <w:rsid w:val="00DB7F82"/>
    <w:rsid w:val="00DC0891"/>
    <w:rsid w:val="00DC288E"/>
    <w:rsid w:val="00DC5B74"/>
    <w:rsid w:val="00DC5CBD"/>
    <w:rsid w:val="00DC717C"/>
    <w:rsid w:val="00DC7745"/>
    <w:rsid w:val="00DD0AAE"/>
    <w:rsid w:val="00DD338E"/>
    <w:rsid w:val="00DD4A4C"/>
    <w:rsid w:val="00DD6554"/>
    <w:rsid w:val="00DE1F98"/>
    <w:rsid w:val="00DE47E2"/>
    <w:rsid w:val="00DE50E0"/>
    <w:rsid w:val="00DF0160"/>
    <w:rsid w:val="00DF0507"/>
    <w:rsid w:val="00DF08B6"/>
    <w:rsid w:val="00DF111A"/>
    <w:rsid w:val="00DF317A"/>
    <w:rsid w:val="00DF4AE6"/>
    <w:rsid w:val="00DF66D7"/>
    <w:rsid w:val="00E0571F"/>
    <w:rsid w:val="00E076CB"/>
    <w:rsid w:val="00E10541"/>
    <w:rsid w:val="00E13B28"/>
    <w:rsid w:val="00E1400F"/>
    <w:rsid w:val="00E1770C"/>
    <w:rsid w:val="00E177A9"/>
    <w:rsid w:val="00E24AD9"/>
    <w:rsid w:val="00E252BC"/>
    <w:rsid w:val="00E26E32"/>
    <w:rsid w:val="00E2727B"/>
    <w:rsid w:val="00E27732"/>
    <w:rsid w:val="00E34AC1"/>
    <w:rsid w:val="00E370EE"/>
    <w:rsid w:val="00E379BB"/>
    <w:rsid w:val="00E40914"/>
    <w:rsid w:val="00E41486"/>
    <w:rsid w:val="00E42F86"/>
    <w:rsid w:val="00E439C1"/>
    <w:rsid w:val="00E504AB"/>
    <w:rsid w:val="00E50A0B"/>
    <w:rsid w:val="00E514AF"/>
    <w:rsid w:val="00E610F1"/>
    <w:rsid w:val="00E65E44"/>
    <w:rsid w:val="00E80516"/>
    <w:rsid w:val="00E868A1"/>
    <w:rsid w:val="00E878E0"/>
    <w:rsid w:val="00E91928"/>
    <w:rsid w:val="00E91EFC"/>
    <w:rsid w:val="00E92241"/>
    <w:rsid w:val="00E936FB"/>
    <w:rsid w:val="00EB1266"/>
    <w:rsid w:val="00EB161D"/>
    <w:rsid w:val="00EB662F"/>
    <w:rsid w:val="00EB7B51"/>
    <w:rsid w:val="00EB7C42"/>
    <w:rsid w:val="00EB7DCA"/>
    <w:rsid w:val="00EC5DA6"/>
    <w:rsid w:val="00EC5E1A"/>
    <w:rsid w:val="00EC609D"/>
    <w:rsid w:val="00ED03D4"/>
    <w:rsid w:val="00ED13BA"/>
    <w:rsid w:val="00ED1DAF"/>
    <w:rsid w:val="00ED71D2"/>
    <w:rsid w:val="00EE0D4B"/>
    <w:rsid w:val="00EE68FC"/>
    <w:rsid w:val="00EF3D72"/>
    <w:rsid w:val="00EF6A78"/>
    <w:rsid w:val="00F01929"/>
    <w:rsid w:val="00F02B1A"/>
    <w:rsid w:val="00F03BF6"/>
    <w:rsid w:val="00F135BA"/>
    <w:rsid w:val="00F141FE"/>
    <w:rsid w:val="00F166DD"/>
    <w:rsid w:val="00F17A3A"/>
    <w:rsid w:val="00F21094"/>
    <w:rsid w:val="00F26342"/>
    <w:rsid w:val="00F33D84"/>
    <w:rsid w:val="00F43606"/>
    <w:rsid w:val="00F448AE"/>
    <w:rsid w:val="00F52745"/>
    <w:rsid w:val="00F52F10"/>
    <w:rsid w:val="00F54270"/>
    <w:rsid w:val="00F54518"/>
    <w:rsid w:val="00F63A84"/>
    <w:rsid w:val="00F64D75"/>
    <w:rsid w:val="00F667D7"/>
    <w:rsid w:val="00F67695"/>
    <w:rsid w:val="00F753EC"/>
    <w:rsid w:val="00F75F98"/>
    <w:rsid w:val="00F80280"/>
    <w:rsid w:val="00F81AC0"/>
    <w:rsid w:val="00F82679"/>
    <w:rsid w:val="00F86C76"/>
    <w:rsid w:val="00F937A3"/>
    <w:rsid w:val="00F95AF0"/>
    <w:rsid w:val="00F971A0"/>
    <w:rsid w:val="00FA4D8A"/>
    <w:rsid w:val="00FB1378"/>
    <w:rsid w:val="00FB35E9"/>
    <w:rsid w:val="00FB6163"/>
    <w:rsid w:val="00FC0F77"/>
    <w:rsid w:val="00FC1A95"/>
    <w:rsid w:val="00FC3B24"/>
    <w:rsid w:val="00FC50F0"/>
    <w:rsid w:val="00FD1D4D"/>
    <w:rsid w:val="00FD4C28"/>
    <w:rsid w:val="00FD60DB"/>
    <w:rsid w:val="00FE5D9B"/>
    <w:rsid w:val="00FF0B21"/>
    <w:rsid w:val="00FF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2D71"/>
    <w:pPr>
      <w:suppressAutoHyphens/>
    </w:pPr>
    <w:rPr>
      <w:rFonts w:ascii="MS Reference Serif" w:hAnsi="MS Reference Serif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rsid w:val="004E30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qFormat/>
    <w:rsid w:val="00DC717C"/>
    <w:pPr>
      <w:keepNext/>
      <w:suppressAutoHyphens w:val="0"/>
      <w:jc w:val="center"/>
      <w:outlineLvl w:val="1"/>
    </w:pPr>
    <w:rPr>
      <w:rFonts w:ascii="Times New Roman" w:hAnsi="Times New Roman"/>
      <w:spacing w:val="122"/>
      <w:szCs w:val="20"/>
      <w:lang w:eastAsia="el-GR"/>
    </w:rPr>
  </w:style>
  <w:style w:type="paragraph" w:styleId="3">
    <w:name w:val="heading 3"/>
    <w:basedOn w:val="a"/>
    <w:next w:val="a"/>
    <w:link w:val="3Char"/>
    <w:qFormat/>
    <w:rsid w:val="00DC717C"/>
    <w:pPr>
      <w:keepNext/>
      <w:suppressAutoHyphens w:val="0"/>
      <w:jc w:val="center"/>
      <w:outlineLvl w:val="2"/>
    </w:pPr>
    <w:rPr>
      <w:rFonts w:ascii="Times New Roman" w:hAnsi="Times New Roman"/>
      <w:szCs w:val="20"/>
      <w:u w:val="single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A1E38"/>
    <w:pPr>
      <w:tabs>
        <w:tab w:val="center" w:pos="4153"/>
        <w:tab w:val="right" w:pos="8306"/>
      </w:tabs>
      <w:suppressAutoHyphens w:val="0"/>
    </w:pPr>
    <w:rPr>
      <w:rFonts w:ascii="Times New Roman" w:hAnsi="Times New Roman"/>
      <w:lang w:val="en-GB" w:eastAsia="en-US"/>
    </w:rPr>
  </w:style>
  <w:style w:type="paragraph" w:styleId="a4">
    <w:name w:val="footer"/>
    <w:basedOn w:val="a"/>
    <w:link w:val="Char"/>
    <w:rsid w:val="006A1E38"/>
    <w:pPr>
      <w:tabs>
        <w:tab w:val="center" w:pos="4153"/>
        <w:tab w:val="right" w:pos="8306"/>
      </w:tabs>
      <w:suppressAutoHyphens w:val="0"/>
    </w:pPr>
    <w:rPr>
      <w:rFonts w:ascii="Times New Roman" w:hAnsi="Times New Roman"/>
      <w:lang w:val="en-GB" w:eastAsia="en-US"/>
    </w:rPr>
  </w:style>
  <w:style w:type="character" w:customStyle="1" w:styleId="2Char">
    <w:name w:val="Επικεφαλίδα 2 Char"/>
    <w:basedOn w:val="a0"/>
    <w:link w:val="2"/>
    <w:rsid w:val="00DC717C"/>
    <w:rPr>
      <w:spacing w:val="122"/>
      <w:sz w:val="24"/>
    </w:rPr>
  </w:style>
  <w:style w:type="character" w:customStyle="1" w:styleId="3Char">
    <w:name w:val="Επικεφαλίδα 3 Char"/>
    <w:basedOn w:val="a0"/>
    <w:link w:val="3"/>
    <w:rsid w:val="00DC717C"/>
    <w:rPr>
      <w:sz w:val="24"/>
      <w:u w:val="single"/>
    </w:rPr>
  </w:style>
  <w:style w:type="paragraph" w:styleId="a5">
    <w:name w:val="Body Text"/>
    <w:basedOn w:val="a"/>
    <w:link w:val="Char0"/>
    <w:rsid w:val="00DC717C"/>
    <w:pPr>
      <w:suppressAutoHyphens w:val="0"/>
    </w:pPr>
    <w:rPr>
      <w:rFonts w:ascii="Times New Roman" w:hAnsi="Times New Roman"/>
      <w:szCs w:val="20"/>
      <w:lang w:eastAsia="el-GR"/>
    </w:rPr>
  </w:style>
  <w:style w:type="character" w:customStyle="1" w:styleId="Char0">
    <w:name w:val="Σώμα κειμένου Char"/>
    <w:basedOn w:val="a0"/>
    <w:link w:val="a5"/>
    <w:rsid w:val="00DC717C"/>
    <w:rPr>
      <w:sz w:val="24"/>
    </w:rPr>
  </w:style>
  <w:style w:type="paragraph" w:styleId="20">
    <w:name w:val="Body Text 2"/>
    <w:basedOn w:val="a"/>
    <w:link w:val="2Char0"/>
    <w:rsid w:val="00DC717C"/>
    <w:pPr>
      <w:suppressAutoHyphens w:val="0"/>
      <w:jc w:val="both"/>
    </w:pPr>
    <w:rPr>
      <w:rFonts w:ascii="Times New Roman" w:hAnsi="Times New Roman"/>
      <w:szCs w:val="20"/>
      <w:lang w:eastAsia="el-GR"/>
    </w:rPr>
  </w:style>
  <w:style w:type="character" w:customStyle="1" w:styleId="2Char0">
    <w:name w:val="Σώμα κείμενου 2 Char"/>
    <w:basedOn w:val="a0"/>
    <w:link w:val="20"/>
    <w:rsid w:val="00DC717C"/>
    <w:rPr>
      <w:sz w:val="24"/>
    </w:rPr>
  </w:style>
  <w:style w:type="paragraph" w:customStyle="1" w:styleId="para-2">
    <w:name w:val="para-2"/>
    <w:basedOn w:val="a"/>
    <w:rsid w:val="00DC717C"/>
    <w:pPr>
      <w:tabs>
        <w:tab w:val="left" w:pos="1021"/>
        <w:tab w:val="left" w:pos="1588"/>
        <w:tab w:val="left" w:pos="2155"/>
        <w:tab w:val="left" w:pos="2722"/>
        <w:tab w:val="left" w:pos="3289"/>
      </w:tabs>
      <w:suppressAutoHyphens w:val="0"/>
      <w:ind w:left="1588" w:hanging="1588"/>
      <w:jc w:val="both"/>
    </w:pPr>
    <w:rPr>
      <w:rFonts w:ascii="Arial" w:hAnsi="Arial"/>
      <w:spacing w:val="5"/>
      <w:sz w:val="22"/>
      <w:szCs w:val="20"/>
      <w:lang w:eastAsia="el-GR"/>
    </w:rPr>
  </w:style>
  <w:style w:type="paragraph" w:styleId="30">
    <w:name w:val="Body Text 3"/>
    <w:basedOn w:val="a"/>
    <w:link w:val="3Char0"/>
    <w:rsid w:val="00DC717C"/>
    <w:pPr>
      <w:suppressAutoHyphens w:val="0"/>
      <w:jc w:val="both"/>
    </w:pPr>
    <w:rPr>
      <w:rFonts w:ascii="Times New Roman" w:hAnsi="Times New Roman"/>
      <w:sz w:val="22"/>
      <w:szCs w:val="20"/>
      <w:lang w:eastAsia="el-GR"/>
    </w:rPr>
  </w:style>
  <w:style w:type="character" w:customStyle="1" w:styleId="3Char0">
    <w:name w:val="Σώμα κείμενου 3 Char"/>
    <w:basedOn w:val="a0"/>
    <w:link w:val="30"/>
    <w:rsid w:val="00DC717C"/>
    <w:rPr>
      <w:sz w:val="22"/>
    </w:rPr>
  </w:style>
  <w:style w:type="table" w:styleId="a6">
    <w:name w:val="Table Grid"/>
    <w:basedOn w:val="a1"/>
    <w:rsid w:val="002D3B93"/>
    <w:pPr>
      <w:widowControl w:val="0"/>
      <w:autoSpaceDE w:val="0"/>
      <w:autoSpaceDN w:val="0"/>
      <w:adjustRightInd w:val="0"/>
      <w:spacing w:before="100" w:line="300" w:lineRule="atLeast"/>
      <w:jc w:val="both"/>
    </w:pPr>
    <w:rPr>
      <w:rFonts w:asci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Επικεφαλίδα 1 Char"/>
    <w:basedOn w:val="a0"/>
    <w:link w:val="1"/>
    <w:rsid w:val="004E30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7">
    <w:name w:val="Body Text Indent"/>
    <w:basedOn w:val="a"/>
    <w:link w:val="Char1"/>
    <w:rsid w:val="004E30C1"/>
    <w:pPr>
      <w:spacing w:after="120"/>
      <w:ind w:left="283"/>
    </w:pPr>
  </w:style>
  <w:style w:type="character" w:customStyle="1" w:styleId="Char1">
    <w:name w:val="Σώμα κείμενου με εσοχή Char"/>
    <w:basedOn w:val="a0"/>
    <w:link w:val="a7"/>
    <w:rsid w:val="004E30C1"/>
    <w:rPr>
      <w:rFonts w:ascii="MS Reference Serif" w:hAnsi="MS Reference Serif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4E30C1"/>
    <w:pPr>
      <w:suppressAutoHyphens w:val="0"/>
      <w:ind w:left="720"/>
      <w:jc w:val="both"/>
    </w:pPr>
    <w:rPr>
      <w:rFonts w:ascii="Arial" w:hAnsi="Arial" w:cs="Arial"/>
      <w:sz w:val="22"/>
      <w:lang w:eastAsia="el-GR"/>
    </w:rPr>
  </w:style>
  <w:style w:type="character" w:customStyle="1" w:styleId="Char">
    <w:name w:val="Υποσέλιδο Char"/>
    <w:basedOn w:val="a0"/>
    <w:link w:val="a4"/>
    <w:uiPriority w:val="99"/>
    <w:rsid w:val="00CA18F2"/>
    <w:rPr>
      <w:sz w:val="24"/>
      <w:szCs w:val="24"/>
      <w:lang w:val="en-GB" w:eastAsia="en-US"/>
    </w:rPr>
  </w:style>
  <w:style w:type="paragraph" w:styleId="a9">
    <w:name w:val="Balloon Text"/>
    <w:basedOn w:val="a"/>
    <w:link w:val="Char2"/>
    <w:rsid w:val="00CA18F2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9"/>
    <w:rsid w:val="00CA18F2"/>
    <w:rPr>
      <w:rFonts w:ascii="Tahoma" w:hAnsi="Tahoma" w:cs="Tahoma"/>
      <w:sz w:val="16"/>
      <w:szCs w:val="16"/>
      <w:lang w:eastAsia="ar-SA"/>
    </w:rPr>
  </w:style>
  <w:style w:type="character" w:styleId="aa">
    <w:name w:val="page number"/>
    <w:basedOn w:val="a0"/>
    <w:rsid w:val="00CA18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2D71"/>
    <w:pPr>
      <w:suppressAutoHyphens/>
    </w:pPr>
    <w:rPr>
      <w:rFonts w:ascii="MS Reference Serif" w:hAnsi="MS Reference Serif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rsid w:val="004E30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qFormat/>
    <w:rsid w:val="00DC717C"/>
    <w:pPr>
      <w:keepNext/>
      <w:suppressAutoHyphens w:val="0"/>
      <w:jc w:val="center"/>
      <w:outlineLvl w:val="1"/>
    </w:pPr>
    <w:rPr>
      <w:rFonts w:ascii="Times New Roman" w:hAnsi="Times New Roman"/>
      <w:spacing w:val="122"/>
      <w:szCs w:val="20"/>
      <w:lang w:eastAsia="el-GR"/>
    </w:rPr>
  </w:style>
  <w:style w:type="paragraph" w:styleId="3">
    <w:name w:val="heading 3"/>
    <w:basedOn w:val="a"/>
    <w:next w:val="a"/>
    <w:link w:val="3Char"/>
    <w:qFormat/>
    <w:rsid w:val="00DC717C"/>
    <w:pPr>
      <w:keepNext/>
      <w:suppressAutoHyphens w:val="0"/>
      <w:jc w:val="center"/>
      <w:outlineLvl w:val="2"/>
    </w:pPr>
    <w:rPr>
      <w:rFonts w:ascii="Times New Roman" w:hAnsi="Times New Roman"/>
      <w:szCs w:val="20"/>
      <w:u w:val="single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A1E38"/>
    <w:pPr>
      <w:tabs>
        <w:tab w:val="center" w:pos="4153"/>
        <w:tab w:val="right" w:pos="8306"/>
      </w:tabs>
      <w:suppressAutoHyphens w:val="0"/>
    </w:pPr>
    <w:rPr>
      <w:rFonts w:ascii="Times New Roman" w:hAnsi="Times New Roman"/>
      <w:lang w:val="en-GB" w:eastAsia="en-US"/>
    </w:rPr>
  </w:style>
  <w:style w:type="paragraph" w:styleId="a4">
    <w:name w:val="footer"/>
    <w:basedOn w:val="a"/>
    <w:link w:val="Char"/>
    <w:rsid w:val="006A1E38"/>
    <w:pPr>
      <w:tabs>
        <w:tab w:val="center" w:pos="4153"/>
        <w:tab w:val="right" w:pos="8306"/>
      </w:tabs>
      <w:suppressAutoHyphens w:val="0"/>
    </w:pPr>
    <w:rPr>
      <w:rFonts w:ascii="Times New Roman" w:hAnsi="Times New Roman"/>
      <w:lang w:val="en-GB" w:eastAsia="en-US"/>
    </w:rPr>
  </w:style>
  <w:style w:type="character" w:customStyle="1" w:styleId="2Char">
    <w:name w:val="Επικεφαλίδα 2 Char"/>
    <w:basedOn w:val="a0"/>
    <w:link w:val="2"/>
    <w:rsid w:val="00DC717C"/>
    <w:rPr>
      <w:spacing w:val="122"/>
      <w:sz w:val="24"/>
    </w:rPr>
  </w:style>
  <w:style w:type="character" w:customStyle="1" w:styleId="3Char">
    <w:name w:val="Επικεφαλίδα 3 Char"/>
    <w:basedOn w:val="a0"/>
    <w:link w:val="3"/>
    <w:rsid w:val="00DC717C"/>
    <w:rPr>
      <w:sz w:val="24"/>
      <w:u w:val="single"/>
    </w:rPr>
  </w:style>
  <w:style w:type="paragraph" w:styleId="a5">
    <w:name w:val="Body Text"/>
    <w:basedOn w:val="a"/>
    <w:link w:val="Char0"/>
    <w:rsid w:val="00DC717C"/>
    <w:pPr>
      <w:suppressAutoHyphens w:val="0"/>
    </w:pPr>
    <w:rPr>
      <w:rFonts w:ascii="Times New Roman" w:hAnsi="Times New Roman"/>
      <w:szCs w:val="20"/>
      <w:lang w:eastAsia="el-GR"/>
    </w:rPr>
  </w:style>
  <w:style w:type="character" w:customStyle="1" w:styleId="Char0">
    <w:name w:val="Σώμα κειμένου Char"/>
    <w:basedOn w:val="a0"/>
    <w:link w:val="a5"/>
    <w:rsid w:val="00DC717C"/>
    <w:rPr>
      <w:sz w:val="24"/>
    </w:rPr>
  </w:style>
  <w:style w:type="paragraph" w:styleId="20">
    <w:name w:val="Body Text 2"/>
    <w:basedOn w:val="a"/>
    <w:link w:val="2Char0"/>
    <w:rsid w:val="00DC717C"/>
    <w:pPr>
      <w:suppressAutoHyphens w:val="0"/>
      <w:jc w:val="both"/>
    </w:pPr>
    <w:rPr>
      <w:rFonts w:ascii="Times New Roman" w:hAnsi="Times New Roman"/>
      <w:szCs w:val="20"/>
      <w:lang w:eastAsia="el-GR"/>
    </w:rPr>
  </w:style>
  <w:style w:type="character" w:customStyle="1" w:styleId="2Char0">
    <w:name w:val="Σώμα κείμενου 2 Char"/>
    <w:basedOn w:val="a0"/>
    <w:link w:val="20"/>
    <w:rsid w:val="00DC717C"/>
    <w:rPr>
      <w:sz w:val="24"/>
    </w:rPr>
  </w:style>
  <w:style w:type="paragraph" w:customStyle="1" w:styleId="para-2">
    <w:name w:val="para-2"/>
    <w:basedOn w:val="a"/>
    <w:rsid w:val="00DC717C"/>
    <w:pPr>
      <w:tabs>
        <w:tab w:val="left" w:pos="1021"/>
        <w:tab w:val="left" w:pos="1588"/>
        <w:tab w:val="left" w:pos="2155"/>
        <w:tab w:val="left" w:pos="2722"/>
        <w:tab w:val="left" w:pos="3289"/>
      </w:tabs>
      <w:suppressAutoHyphens w:val="0"/>
      <w:ind w:left="1588" w:hanging="1588"/>
      <w:jc w:val="both"/>
    </w:pPr>
    <w:rPr>
      <w:rFonts w:ascii="Arial" w:hAnsi="Arial"/>
      <w:spacing w:val="5"/>
      <w:sz w:val="22"/>
      <w:szCs w:val="20"/>
      <w:lang w:eastAsia="el-GR"/>
    </w:rPr>
  </w:style>
  <w:style w:type="paragraph" w:styleId="30">
    <w:name w:val="Body Text 3"/>
    <w:basedOn w:val="a"/>
    <w:link w:val="3Char0"/>
    <w:rsid w:val="00DC717C"/>
    <w:pPr>
      <w:suppressAutoHyphens w:val="0"/>
      <w:jc w:val="both"/>
    </w:pPr>
    <w:rPr>
      <w:rFonts w:ascii="Times New Roman" w:hAnsi="Times New Roman"/>
      <w:sz w:val="22"/>
      <w:szCs w:val="20"/>
      <w:lang w:eastAsia="el-GR"/>
    </w:rPr>
  </w:style>
  <w:style w:type="character" w:customStyle="1" w:styleId="3Char0">
    <w:name w:val="Σώμα κείμενου 3 Char"/>
    <w:basedOn w:val="a0"/>
    <w:link w:val="30"/>
    <w:rsid w:val="00DC717C"/>
    <w:rPr>
      <w:sz w:val="22"/>
    </w:rPr>
  </w:style>
  <w:style w:type="table" w:styleId="a6">
    <w:name w:val="Table Grid"/>
    <w:basedOn w:val="a1"/>
    <w:rsid w:val="002D3B93"/>
    <w:pPr>
      <w:widowControl w:val="0"/>
      <w:autoSpaceDE w:val="0"/>
      <w:autoSpaceDN w:val="0"/>
      <w:adjustRightInd w:val="0"/>
      <w:spacing w:before="100" w:line="300" w:lineRule="atLeast"/>
      <w:jc w:val="both"/>
    </w:pPr>
    <w:rPr>
      <w:rFonts w:asci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Επικεφαλίδα 1 Char"/>
    <w:basedOn w:val="a0"/>
    <w:link w:val="1"/>
    <w:rsid w:val="004E30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7">
    <w:name w:val="Body Text Indent"/>
    <w:basedOn w:val="a"/>
    <w:link w:val="Char1"/>
    <w:rsid w:val="004E30C1"/>
    <w:pPr>
      <w:spacing w:after="120"/>
      <w:ind w:left="283"/>
    </w:pPr>
  </w:style>
  <w:style w:type="character" w:customStyle="1" w:styleId="Char1">
    <w:name w:val="Σώμα κείμενου με εσοχή Char"/>
    <w:basedOn w:val="a0"/>
    <w:link w:val="a7"/>
    <w:rsid w:val="004E30C1"/>
    <w:rPr>
      <w:rFonts w:ascii="MS Reference Serif" w:hAnsi="MS Reference Serif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4E30C1"/>
    <w:pPr>
      <w:suppressAutoHyphens w:val="0"/>
      <w:ind w:left="720"/>
      <w:jc w:val="both"/>
    </w:pPr>
    <w:rPr>
      <w:rFonts w:ascii="Arial" w:hAnsi="Arial" w:cs="Arial"/>
      <w:sz w:val="22"/>
      <w:lang w:eastAsia="el-GR"/>
    </w:rPr>
  </w:style>
  <w:style w:type="character" w:customStyle="1" w:styleId="Char">
    <w:name w:val="Υποσέλιδο Char"/>
    <w:basedOn w:val="a0"/>
    <w:link w:val="a4"/>
    <w:uiPriority w:val="99"/>
    <w:rsid w:val="00CA18F2"/>
    <w:rPr>
      <w:sz w:val="24"/>
      <w:szCs w:val="24"/>
      <w:lang w:val="en-GB" w:eastAsia="en-US"/>
    </w:rPr>
  </w:style>
  <w:style w:type="paragraph" w:styleId="a9">
    <w:name w:val="Balloon Text"/>
    <w:basedOn w:val="a"/>
    <w:link w:val="Char2"/>
    <w:rsid w:val="00CA18F2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9"/>
    <w:rsid w:val="00CA18F2"/>
    <w:rPr>
      <w:rFonts w:ascii="Tahoma" w:hAnsi="Tahoma" w:cs="Tahoma"/>
      <w:sz w:val="16"/>
      <w:szCs w:val="16"/>
      <w:lang w:eastAsia="ar-SA"/>
    </w:rPr>
  </w:style>
  <w:style w:type="character" w:styleId="aa">
    <w:name w:val="page number"/>
    <w:basedOn w:val="a0"/>
    <w:rsid w:val="00CA1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erzim\&#917;&#960;&#953;&#966;&#940;&#957;&#949;&#953;&#945;%20&#949;&#961;&#947;&#945;&#963;&#943;&#945;&#962;\EPISTOLOXARTO_OLP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3826D7-99DD-4717-91C8-1E60EF59D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EPISTOLOXARTO_OLP</Template>
  <TotalTime>57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terzim</dc:creator>
  <cp:lastModifiedBy>xithalit</cp:lastModifiedBy>
  <cp:revision>22</cp:revision>
  <cp:lastPrinted>2018-11-07T11:38:00Z</cp:lastPrinted>
  <dcterms:created xsi:type="dcterms:W3CDTF">2018-10-11T09:50:00Z</dcterms:created>
  <dcterms:modified xsi:type="dcterms:W3CDTF">2018-11-07T11:40:00Z</dcterms:modified>
</cp:coreProperties>
</file>