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0B36" w:rsidRPr="00AD1CFB" w:rsidRDefault="000D4B6A" w:rsidP="00AD1CFB">
      <w:pPr>
        <w:widowControl w:val="0"/>
        <w:tabs>
          <w:tab w:val="left" w:pos="9072"/>
        </w:tabs>
        <w:spacing w:line="360" w:lineRule="auto"/>
        <w:ind w:left="567" w:right="-1"/>
        <w:rPr>
          <w:rFonts w:ascii="Tahoma" w:hAnsi="Tahoma" w:cs="Tahoma"/>
          <w:sz w:val="22"/>
          <w:szCs w:val="22"/>
        </w:rPr>
      </w:pPr>
      <w:bookmarkStart w:id="0" w:name="_GoBack"/>
      <w:bookmarkEnd w:id="0"/>
      <w:r w:rsidRPr="00A80087">
        <w:rPr>
          <w:rFonts w:asciiTheme="majorHAnsi" w:hAnsiTheme="majorHAnsi"/>
        </w:rPr>
        <w:t xml:space="preserve">    </w:t>
      </w:r>
      <w:r w:rsidR="00D40B36">
        <w:rPr>
          <w:rFonts w:asciiTheme="majorHAnsi" w:hAnsiTheme="majorHAnsi"/>
        </w:rPr>
        <w:t xml:space="preserve">                                                                                                                           </w:t>
      </w:r>
      <w:r w:rsidR="00D40B36" w:rsidRPr="007255B9">
        <w:rPr>
          <w:rFonts w:ascii="Tahoma" w:hAnsi="Tahoma" w:cs="Tahoma"/>
          <w:sz w:val="22"/>
          <w:szCs w:val="22"/>
        </w:rPr>
        <w:t xml:space="preserve">Πειραιάς, </w:t>
      </w:r>
      <w:r w:rsidR="00C37134">
        <w:rPr>
          <w:rFonts w:ascii="Tahoma" w:hAnsi="Tahoma" w:cs="Tahoma"/>
          <w:sz w:val="22"/>
          <w:szCs w:val="22"/>
          <w:lang w:val="en-US"/>
        </w:rPr>
        <w:t>9/4/2019</w:t>
      </w:r>
    </w:p>
    <w:p w:rsidR="00D40B36" w:rsidRPr="00A24E50" w:rsidRDefault="00D40B36" w:rsidP="00A24E50">
      <w:pPr>
        <w:pStyle w:val="a8"/>
        <w:spacing w:line="360" w:lineRule="auto"/>
        <w:ind w:left="284"/>
        <w:jc w:val="center"/>
        <w:rPr>
          <w:rFonts w:asciiTheme="minorHAnsi" w:hAnsiTheme="minorHAnsi"/>
          <w:sz w:val="24"/>
        </w:rPr>
      </w:pPr>
      <w:r w:rsidRPr="00A24E50">
        <w:rPr>
          <w:rFonts w:asciiTheme="minorHAnsi" w:hAnsiTheme="minorHAnsi"/>
          <w:sz w:val="24"/>
        </w:rPr>
        <w:t>ΠAΡΟΧΗ ΔΙΕΥΚΡΙΝΙΣΕΩΝ</w:t>
      </w:r>
    </w:p>
    <w:p w:rsidR="00D40B36" w:rsidRPr="00A24E50" w:rsidRDefault="00D40B36" w:rsidP="00A24E50">
      <w:pPr>
        <w:pStyle w:val="a8"/>
        <w:spacing w:line="360" w:lineRule="auto"/>
        <w:ind w:left="284"/>
        <w:jc w:val="center"/>
        <w:rPr>
          <w:rFonts w:asciiTheme="minorHAnsi" w:hAnsiTheme="minorHAnsi"/>
          <w:sz w:val="24"/>
        </w:rPr>
      </w:pPr>
      <w:r w:rsidRPr="00A24E50">
        <w:rPr>
          <w:rFonts w:asciiTheme="minorHAnsi" w:hAnsiTheme="minorHAnsi"/>
          <w:sz w:val="24"/>
        </w:rPr>
        <w:t>για το διαγωνισμό για την ανάδειξη αναδόχου κατασκευής του έργου</w:t>
      </w:r>
    </w:p>
    <w:p w:rsidR="000D4B6A" w:rsidRPr="00AD1CFB" w:rsidRDefault="00D40B36" w:rsidP="00AD1CFB">
      <w:pPr>
        <w:shd w:val="clear" w:color="auto" w:fill="FFFFFF"/>
        <w:tabs>
          <w:tab w:val="left" w:pos="284"/>
        </w:tabs>
        <w:spacing w:line="360" w:lineRule="auto"/>
        <w:ind w:left="567" w:right="300"/>
        <w:jc w:val="center"/>
        <w:rPr>
          <w:rFonts w:asciiTheme="minorHAnsi" w:hAnsiTheme="minorHAnsi" w:cs="Tahoma"/>
          <w:b/>
          <w:bCs/>
          <w:color w:val="1F497D" w:themeColor="text2"/>
        </w:rPr>
      </w:pPr>
      <w:r w:rsidRPr="00A24E50">
        <w:rPr>
          <w:rFonts w:asciiTheme="minorHAnsi" w:hAnsiTheme="minorHAnsi" w:cs="Tahoma"/>
          <w:b/>
          <w:bCs/>
          <w:color w:val="1F497D" w:themeColor="text2"/>
        </w:rPr>
        <w:t xml:space="preserve"> «</w:t>
      </w:r>
      <w:r w:rsidR="00C37134">
        <w:rPr>
          <w:rFonts w:asciiTheme="minorHAnsi" w:hAnsiTheme="minorHAnsi" w:cs="Arial"/>
          <w:b/>
          <w:color w:val="1F497D" w:themeColor="text2"/>
        </w:rPr>
        <w:t>Εργασίες αναβάθμισης εισόδου και περιοχής αποθηκών πλησίον πύλης Ε11</w:t>
      </w:r>
      <w:r w:rsidRPr="00A24E50">
        <w:rPr>
          <w:rFonts w:asciiTheme="minorHAnsi" w:hAnsiTheme="minorHAnsi" w:cs="Tahoma"/>
          <w:b/>
          <w:bCs/>
          <w:color w:val="1F497D" w:themeColor="text2"/>
        </w:rPr>
        <w:t>»</w:t>
      </w:r>
    </w:p>
    <w:p w:rsidR="005E5DC4" w:rsidRPr="00C37134" w:rsidRDefault="005E5DC4" w:rsidP="000D4B6A">
      <w:pPr>
        <w:jc w:val="both"/>
        <w:rPr>
          <w:rFonts w:asciiTheme="majorHAnsi" w:hAnsiTheme="majorHAnsi"/>
        </w:rPr>
      </w:pPr>
    </w:p>
    <w:p w:rsidR="00C37134" w:rsidRDefault="00C37134" w:rsidP="00C37134">
      <w:r w:rsidRPr="00C37134">
        <w:rPr>
          <w:rFonts w:ascii="Calibri" w:hAnsi="Calibri"/>
          <w:b/>
          <w:szCs w:val="22"/>
        </w:rPr>
        <w:t>Ερώτηση Νο 1:</w:t>
      </w:r>
      <w:r>
        <w:rPr>
          <w:rFonts w:ascii="Calibri" w:hAnsi="Calibri"/>
          <w:szCs w:val="22"/>
        </w:rPr>
        <w:br/>
        <w:t>«</w:t>
      </w:r>
      <w:r w:rsidRPr="00C37134">
        <w:rPr>
          <w:rFonts w:ascii="Calibri" w:hAnsi="Calibri"/>
          <w:szCs w:val="22"/>
        </w:rPr>
        <w:t>Οι μπάρες τύπου U με 3 πόδια σαν περιγραφή είναι ανεδαφικές καθώς αφορούν κάποια τρίποδα που βιδώνονται στο δάπεδο και κλειδώνουν με λουκέτο.  Ενημερώστε μας ποιο είδος μπάρας επιθυμείτε στην παραπάνω περιγραφή και διευκρινίστε μας  με τι είδους φανάρια σήμανσης πρέπει  να συνδέονται (με φωτεινούς σηματοδότες, κόκκινου και πράσινου χρώματος?)</w:t>
      </w:r>
      <w:r>
        <w:t xml:space="preserve"> </w:t>
      </w:r>
    </w:p>
    <w:p w:rsidR="005C4668" w:rsidRDefault="005C4668" w:rsidP="00C37134">
      <w:pPr>
        <w:spacing w:line="360" w:lineRule="auto"/>
        <w:rPr>
          <w:rFonts w:asciiTheme="minorHAnsi" w:hAnsiTheme="minorHAnsi"/>
          <w:szCs w:val="22"/>
        </w:rPr>
      </w:pPr>
    </w:p>
    <w:p w:rsidR="00C37134" w:rsidRPr="00C37134" w:rsidRDefault="00C37134" w:rsidP="00C37134">
      <w:pPr>
        <w:spacing w:line="360" w:lineRule="auto"/>
        <w:rPr>
          <w:rFonts w:asciiTheme="minorHAnsi" w:hAnsiTheme="minorHAnsi"/>
          <w:b/>
          <w:szCs w:val="22"/>
        </w:rPr>
      </w:pPr>
      <w:r w:rsidRPr="00C37134">
        <w:rPr>
          <w:rFonts w:asciiTheme="minorHAnsi" w:hAnsiTheme="minorHAnsi"/>
          <w:b/>
          <w:szCs w:val="22"/>
        </w:rPr>
        <w:t>Απάντηση Νο 1:</w:t>
      </w:r>
      <w:r>
        <w:rPr>
          <w:rFonts w:asciiTheme="minorHAnsi" w:hAnsiTheme="minorHAnsi"/>
          <w:b/>
          <w:szCs w:val="22"/>
        </w:rPr>
        <w:br/>
      </w:r>
      <w:r w:rsidRPr="00C37134">
        <w:rPr>
          <w:rFonts w:ascii="Calibri" w:hAnsi="Calibri"/>
          <w:szCs w:val="22"/>
        </w:rPr>
        <w:t xml:space="preserve">Η αυτόματη Μπάρα θα αποτελείται από ΒΡΑΧΙΟΝΑ ΑΛΟΥΜΙΝΙΟΥ πλαισίου 100Χ40mm με Φωσφορίζουσες Ταινίες και Ελαστικό Προστασίας στην Κάτω Πλευρά. </w:t>
      </w:r>
    </w:p>
    <w:p w:rsidR="00C37134" w:rsidRPr="00C37134" w:rsidRDefault="00C37134" w:rsidP="00C37134">
      <w:pPr>
        <w:jc w:val="both"/>
        <w:rPr>
          <w:rFonts w:ascii="Calibri" w:hAnsi="Calibri"/>
          <w:szCs w:val="22"/>
        </w:rPr>
      </w:pPr>
      <w:r w:rsidRPr="00C37134">
        <w:rPr>
          <w:rFonts w:ascii="Calibri" w:hAnsi="Calibri"/>
          <w:szCs w:val="22"/>
        </w:rPr>
        <w:t>Επίσης, θα υπάρχει μεταλλικό κυτίο που θα αποτελείται από γαλβανισμένο και βαμμένο ατσάλι με μικρό πορτάκι ελέγχου, το οποίο θα ασφαλίζει με κλειδί και θα περιλαμβάνει:</w:t>
      </w:r>
    </w:p>
    <w:p w:rsidR="00C37134" w:rsidRPr="00C37134" w:rsidRDefault="00C37134" w:rsidP="00C37134">
      <w:pPr>
        <w:jc w:val="both"/>
        <w:rPr>
          <w:rFonts w:ascii="Calibri" w:hAnsi="Calibri"/>
          <w:szCs w:val="22"/>
        </w:rPr>
      </w:pPr>
      <w:r w:rsidRPr="00C37134">
        <w:rPr>
          <w:rFonts w:ascii="Calibri" w:hAnsi="Calibri"/>
          <w:szCs w:val="22"/>
        </w:rPr>
        <w:t>1)            Κινητήρα (Μοτέρ) Χαμηλής Τάσης για πολλές λειτουργίες, χωρίς πρόβλημα</w:t>
      </w:r>
    </w:p>
    <w:p w:rsidR="00C37134" w:rsidRPr="00C37134" w:rsidRDefault="00C37134" w:rsidP="00C37134">
      <w:pPr>
        <w:jc w:val="both"/>
        <w:rPr>
          <w:rFonts w:ascii="Calibri" w:hAnsi="Calibri"/>
          <w:szCs w:val="22"/>
        </w:rPr>
      </w:pPr>
      <w:r w:rsidRPr="00C37134">
        <w:rPr>
          <w:rFonts w:ascii="Calibri" w:hAnsi="Calibri"/>
          <w:szCs w:val="22"/>
        </w:rPr>
        <w:t>2)            Πίνακα Εντολών με μετασχηματιστή 24V</w:t>
      </w:r>
    </w:p>
    <w:p w:rsidR="00C37134" w:rsidRPr="00C37134" w:rsidRDefault="00C37134" w:rsidP="00C37134">
      <w:pPr>
        <w:jc w:val="both"/>
        <w:rPr>
          <w:rFonts w:ascii="Calibri" w:hAnsi="Calibri"/>
          <w:szCs w:val="22"/>
        </w:rPr>
      </w:pPr>
      <w:r w:rsidRPr="00C37134">
        <w:rPr>
          <w:rFonts w:ascii="Calibri" w:hAnsi="Calibri"/>
          <w:szCs w:val="22"/>
        </w:rPr>
        <w:t>3)            Φανάρι με λαμπτήρα LED σε κίτρινο χρώμα ενσωματωμένο στο Κιβώτιο</w:t>
      </w:r>
    </w:p>
    <w:p w:rsidR="00C37134" w:rsidRPr="00C37134" w:rsidRDefault="00C37134" w:rsidP="00C37134">
      <w:pPr>
        <w:jc w:val="both"/>
        <w:rPr>
          <w:rFonts w:ascii="Calibri" w:hAnsi="Calibri"/>
          <w:szCs w:val="22"/>
        </w:rPr>
      </w:pPr>
      <w:r w:rsidRPr="00C37134">
        <w:rPr>
          <w:rFonts w:ascii="Calibri" w:hAnsi="Calibri"/>
          <w:szCs w:val="22"/>
        </w:rPr>
        <w:t>4)            Φωτοκύτταρο ασφαλείας</w:t>
      </w:r>
    </w:p>
    <w:p w:rsidR="00C37134" w:rsidRPr="00C37134" w:rsidRDefault="00C37134" w:rsidP="00C37134">
      <w:pPr>
        <w:jc w:val="both"/>
        <w:rPr>
          <w:rFonts w:ascii="Calibri" w:hAnsi="Calibri"/>
          <w:szCs w:val="22"/>
        </w:rPr>
      </w:pPr>
      <w:r w:rsidRPr="00C37134">
        <w:rPr>
          <w:rFonts w:ascii="Calibri" w:hAnsi="Calibri"/>
          <w:szCs w:val="22"/>
        </w:rPr>
        <w:t>Επίσης, θα υπάρχει ισχυρή σε αντοχή βάση στήριξης στο δάπεδο, γαλβανιζέ.</w:t>
      </w:r>
    </w:p>
    <w:p w:rsidR="00C37134" w:rsidRPr="00C37134" w:rsidRDefault="00C37134" w:rsidP="00C37134">
      <w:pPr>
        <w:jc w:val="both"/>
        <w:rPr>
          <w:rFonts w:ascii="Calibri" w:hAnsi="Calibri"/>
          <w:szCs w:val="22"/>
        </w:rPr>
      </w:pPr>
      <w:r w:rsidRPr="00C37134">
        <w:rPr>
          <w:rFonts w:ascii="Calibri" w:hAnsi="Calibri"/>
          <w:szCs w:val="22"/>
        </w:rPr>
        <w:t>Βασικά Τεχνικά Στοιχεία: Παροχή: 230V, Τάση Μοτέρ- Ηλεκτρονικών Ελέγχων 24VDC,</w:t>
      </w:r>
    </w:p>
    <w:p w:rsidR="00C37134" w:rsidRPr="00C37134" w:rsidRDefault="00C37134" w:rsidP="00C37134">
      <w:pPr>
        <w:jc w:val="both"/>
        <w:rPr>
          <w:rFonts w:ascii="Calibri" w:hAnsi="Calibri"/>
          <w:szCs w:val="22"/>
        </w:rPr>
      </w:pPr>
      <w:r w:rsidRPr="00C37134">
        <w:rPr>
          <w:rFonts w:ascii="Calibri" w:hAnsi="Calibri"/>
          <w:szCs w:val="22"/>
        </w:rPr>
        <w:t xml:space="preserve">Ενδεικτική </w:t>
      </w:r>
      <w:proofErr w:type="spellStart"/>
      <w:r w:rsidRPr="00C37134">
        <w:rPr>
          <w:rFonts w:ascii="Calibri" w:hAnsi="Calibri"/>
          <w:szCs w:val="22"/>
        </w:rPr>
        <w:t>απορροφούμενη</w:t>
      </w:r>
      <w:proofErr w:type="spellEnd"/>
      <w:r w:rsidRPr="00C37134">
        <w:rPr>
          <w:rFonts w:ascii="Calibri" w:hAnsi="Calibri"/>
          <w:szCs w:val="22"/>
        </w:rPr>
        <w:t xml:space="preserve"> Ισχύς 200-300W, IP44, Πυκνής Χρήσης στη λειτουργία, Εύρος Θερμοκρασίας Λειτουργίας: -20οC/+70oC, Ενδεικτικό Βάρος 60-110Kg</w:t>
      </w:r>
    </w:p>
    <w:p w:rsidR="00C37134" w:rsidRDefault="00C37134" w:rsidP="00C37134"/>
    <w:p w:rsidR="005E5DC4" w:rsidRPr="00C37134" w:rsidRDefault="00C37134" w:rsidP="00C37134">
      <w:pPr>
        <w:pStyle w:val="a8"/>
        <w:spacing w:line="360" w:lineRule="auto"/>
        <w:ind w:left="0"/>
        <w:rPr>
          <w:rFonts w:ascii="Calibri" w:hAnsi="Calibri" w:cs="Times New Roman"/>
          <w:b/>
          <w:sz w:val="24"/>
          <w:szCs w:val="22"/>
          <w:lang w:eastAsia="ar-SA"/>
        </w:rPr>
      </w:pPr>
      <w:r w:rsidRPr="00C37134">
        <w:rPr>
          <w:rFonts w:ascii="Calibri" w:hAnsi="Calibri" w:cs="Times New Roman"/>
          <w:b/>
          <w:sz w:val="24"/>
          <w:szCs w:val="22"/>
          <w:lang w:eastAsia="ar-SA"/>
        </w:rPr>
        <w:t>Ερώτηση Νο 2:</w:t>
      </w:r>
    </w:p>
    <w:p w:rsidR="00AD1CFB" w:rsidRPr="00AD1CFB" w:rsidRDefault="00AD1CFB" w:rsidP="00AD1CFB">
      <w:pPr>
        <w:rPr>
          <w:rFonts w:ascii="Calibri" w:hAnsi="Calibri"/>
          <w:szCs w:val="22"/>
        </w:rPr>
      </w:pPr>
      <w:r w:rsidRPr="00AD1CFB">
        <w:rPr>
          <w:rFonts w:ascii="Calibri" w:hAnsi="Calibri"/>
          <w:szCs w:val="22"/>
        </w:rPr>
        <w:t xml:space="preserve">Οι </w:t>
      </w:r>
      <w:proofErr w:type="spellStart"/>
      <w:r w:rsidRPr="00AD1CFB">
        <w:rPr>
          <w:rFonts w:ascii="Calibri" w:hAnsi="Calibri"/>
          <w:szCs w:val="22"/>
        </w:rPr>
        <w:t>καρταναγνώστες</w:t>
      </w:r>
      <w:proofErr w:type="spellEnd"/>
      <w:r w:rsidRPr="00AD1CFB">
        <w:rPr>
          <w:rFonts w:ascii="Calibri" w:hAnsi="Calibri"/>
          <w:szCs w:val="22"/>
        </w:rPr>
        <w:t xml:space="preserve"> με όλο το σύστημα τους επιθυμείτε να έχουν κάποια ειδικά χαρακτηριστικά στην λειτουργία τους ? Θέλετε να συνδέονται και να είναι συμβατοί με κάποιο τυχόν υφιστάμενο σύστημα καρτών ή να είναι εντελώς αυτόνομοι? Για τους μαγνητικούς βρόγχους που είναι 2 στην είσοδο και 2 στην έξοδο επιθυμούμε μία αναλυτική περιγραφή για το πως θα λειτουργούν καθώς αυτό επηρεάζει την προσφερόμενη από εμάς τιμή.</w:t>
      </w:r>
    </w:p>
    <w:p w:rsidR="00C37134" w:rsidRDefault="00C37134" w:rsidP="00C37134">
      <w:pPr>
        <w:pStyle w:val="a8"/>
        <w:spacing w:line="360" w:lineRule="auto"/>
        <w:ind w:left="0"/>
        <w:rPr>
          <w:rFonts w:asciiTheme="minorHAnsi" w:hAnsiTheme="minorHAnsi"/>
          <w:szCs w:val="22"/>
        </w:rPr>
      </w:pPr>
    </w:p>
    <w:p w:rsidR="00AD1CFB" w:rsidRPr="00AD1CFB" w:rsidRDefault="00AD1CFB" w:rsidP="00AD1CFB">
      <w:pPr>
        <w:rPr>
          <w:rFonts w:ascii="Calibri" w:hAnsi="Calibri"/>
          <w:szCs w:val="22"/>
        </w:rPr>
      </w:pPr>
      <w:r w:rsidRPr="00AD1CFB">
        <w:rPr>
          <w:rFonts w:ascii="Calibri" w:hAnsi="Calibri"/>
          <w:b/>
          <w:szCs w:val="22"/>
        </w:rPr>
        <w:t>Απάντηση Νο 2:</w:t>
      </w:r>
      <w:r>
        <w:rPr>
          <w:rFonts w:ascii="Calibri" w:hAnsi="Calibri"/>
          <w:b/>
          <w:szCs w:val="22"/>
        </w:rPr>
        <w:br/>
      </w:r>
      <w:r w:rsidRPr="00AD1CFB">
        <w:rPr>
          <w:rFonts w:ascii="Calibri" w:hAnsi="Calibri"/>
          <w:szCs w:val="22"/>
        </w:rPr>
        <w:t xml:space="preserve">Η απαίτηση της Υπηρεσίας είναι να τοποθετηθούν δυο </w:t>
      </w:r>
      <w:proofErr w:type="spellStart"/>
      <w:r w:rsidRPr="00AD1CFB">
        <w:rPr>
          <w:rFonts w:ascii="Calibri" w:hAnsi="Calibri"/>
          <w:szCs w:val="22"/>
        </w:rPr>
        <w:t>καρταναγνώστες</w:t>
      </w:r>
      <w:proofErr w:type="spellEnd"/>
      <w:r w:rsidRPr="00AD1CFB">
        <w:rPr>
          <w:rFonts w:ascii="Calibri" w:hAnsi="Calibri"/>
          <w:szCs w:val="22"/>
        </w:rPr>
        <w:t xml:space="preserve"> στην είσοδο και δυο στην έξοδο.</w:t>
      </w:r>
    </w:p>
    <w:p w:rsidR="00AD1CFB" w:rsidRPr="00AD1CFB" w:rsidRDefault="00AD1CFB" w:rsidP="00AD1CFB">
      <w:pPr>
        <w:rPr>
          <w:rFonts w:ascii="Calibri" w:hAnsi="Calibri"/>
          <w:szCs w:val="22"/>
        </w:rPr>
      </w:pPr>
      <w:r w:rsidRPr="00AD1CFB">
        <w:rPr>
          <w:rFonts w:ascii="Calibri" w:hAnsi="Calibri"/>
          <w:szCs w:val="22"/>
        </w:rPr>
        <w:t>Επίσης να τοποθετηθούν δύο βρόγχοι στην είσοδο και δύο στην έξοδο όπως ακριβώς αναγράφονται στην Τεχνική Περιγραφή του έργου.</w:t>
      </w:r>
    </w:p>
    <w:p w:rsidR="00AD1CFB" w:rsidRPr="00AD1CFB" w:rsidRDefault="00AD1CFB" w:rsidP="00AD1CFB">
      <w:pPr>
        <w:pStyle w:val="a8"/>
        <w:spacing w:line="360" w:lineRule="auto"/>
        <w:ind w:left="0"/>
        <w:jc w:val="left"/>
        <w:rPr>
          <w:rFonts w:ascii="Calibri" w:hAnsi="Calibri" w:cs="Times New Roman"/>
          <w:sz w:val="24"/>
          <w:szCs w:val="22"/>
          <w:lang w:eastAsia="ar-SA"/>
        </w:rPr>
      </w:pPr>
      <w:r w:rsidRPr="00AD1CFB">
        <w:rPr>
          <w:rFonts w:ascii="Calibri" w:hAnsi="Calibri" w:cs="Times New Roman"/>
          <w:sz w:val="24"/>
          <w:szCs w:val="22"/>
          <w:lang w:eastAsia="ar-SA"/>
        </w:rPr>
        <w:t>Το θέμα του αυτοματισμού θα αντιμετωπιστεί κατά την εκτέλεση των εργασιών.</w:t>
      </w:r>
    </w:p>
    <w:p w:rsidR="00C67EB4" w:rsidRPr="00C37134" w:rsidRDefault="00C67EB4" w:rsidP="00C37134">
      <w:pPr>
        <w:pStyle w:val="a8"/>
        <w:ind w:left="0"/>
        <w:rPr>
          <w:rFonts w:ascii="Calibri" w:hAnsi="Calibri" w:cs="Times New Roman"/>
          <w:sz w:val="24"/>
          <w:szCs w:val="22"/>
          <w:lang w:eastAsia="ar-SA"/>
        </w:rPr>
      </w:pPr>
      <w:r w:rsidRPr="00C37134">
        <w:rPr>
          <w:rFonts w:ascii="Calibri" w:hAnsi="Calibri" w:cs="Times New Roman"/>
          <w:sz w:val="24"/>
          <w:szCs w:val="22"/>
          <w:lang w:eastAsia="ar-SA"/>
        </w:rPr>
        <w:t>Παρακαλούμε όπως επισκέπτεσθε συχνά την ιστοσελίδα του ΟΛΠ, για να λάβετε γνώση και τυχόν άλλων διευκρινίσεων που έχουν εκδοθεί για άλλα ζητήματα του διαγωνισμού.</w:t>
      </w:r>
    </w:p>
    <w:sectPr w:rsidR="00C67EB4" w:rsidRPr="00C37134" w:rsidSect="00036A2B">
      <w:footerReference w:type="default" r:id="rId9"/>
      <w:headerReference w:type="first" r:id="rId10"/>
      <w:pgSz w:w="11906" w:h="16838"/>
      <w:pgMar w:top="567" w:right="991" w:bottom="1276" w:left="900" w:header="1079" w:footer="29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7914" w:rsidRDefault="00537914">
      <w:r>
        <w:separator/>
      </w:r>
    </w:p>
  </w:endnote>
  <w:endnote w:type="continuationSeparator" w:id="0">
    <w:p w:rsidR="00537914" w:rsidRDefault="005379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1"/>
    <w:family w:val="swiss"/>
    <w:pitch w:val="variable"/>
    <w:sig w:usb0="E0002AFF" w:usb1="C0007843" w:usb2="00000009" w:usb3="00000000" w:csb0="000001FF" w:csb1="00000000"/>
  </w:font>
  <w:font w:name="MS Reference Serif">
    <w:altName w:val="Times New Roman"/>
    <w:charset w:val="A1"/>
    <w:family w:val="roman"/>
    <w:pitch w:val="variable"/>
  </w:font>
  <w:font w:name="Cambria">
    <w:panose1 w:val="02040503050406030204"/>
    <w:charset w:val="A1"/>
    <w:family w:val="roman"/>
    <w:pitch w:val="variable"/>
    <w:sig w:usb0="E00002FF" w:usb1="400004FF" w:usb2="00000000" w:usb3="00000000" w:csb0="0000019F" w:csb1="00000000"/>
  </w:font>
  <w:font w:name="Tahoma">
    <w:panose1 w:val="020B0604030504040204"/>
    <w:charset w:val="A1"/>
    <w:family w:val="swiss"/>
    <w:pitch w:val="variable"/>
    <w:sig w:usb0="E1002EFF" w:usb1="C000605B" w:usb2="00000029" w:usb3="00000000" w:csb0="000101FF" w:csb1="00000000"/>
  </w:font>
  <w:font w:name="Calibri">
    <w:panose1 w:val="020F0502020204030204"/>
    <w:charset w:val="A1"/>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18F2" w:rsidRDefault="00CA18F2" w:rsidP="00CA18F2">
    <w:pPr>
      <w:pStyle w:val="a4"/>
      <w:ind w:right="360"/>
      <w:jc w:val="center"/>
      <w:rPr>
        <w:rStyle w:val="aa"/>
        <w:lang w:val="el-GR"/>
      </w:rPr>
    </w:pPr>
  </w:p>
  <w:p w:rsidR="00981F75" w:rsidRPr="00981F75" w:rsidRDefault="00981F75" w:rsidP="00CA18F2">
    <w:pPr>
      <w:pStyle w:val="a4"/>
      <w:ind w:right="360"/>
      <w:jc w:val="center"/>
      <w:rPr>
        <w:rStyle w:val="aa"/>
        <w:lang w:val="el-GR"/>
      </w:rPr>
    </w:pPr>
  </w:p>
  <w:p w:rsidR="00F667D7" w:rsidRPr="000F4D9A" w:rsidRDefault="00545AF6" w:rsidP="00F667D7">
    <w:pPr>
      <w:jc w:val="center"/>
      <w:rPr>
        <w:rFonts w:asciiTheme="majorHAnsi" w:hAnsiTheme="majorHAnsi" w:cs="Arial"/>
        <w:sz w:val="22"/>
        <w:szCs w:val="22"/>
        <w:lang w:val="en-US"/>
      </w:rPr>
    </w:pPr>
    <w:r w:rsidRPr="000F4D9A">
      <w:rPr>
        <w:rFonts w:asciiTheme="majorHAnsi" w:hAnsiTheme="majorHAnsi"/>
        <w:noProof/>
        <w:sz w:val="22"/>
        <w:szCs w:val="22"/>
        <w:lang w:eastAsia="el-GR"/>
      </w:rPr>
      <mc:AlternateContent>
        <mc:Choice Requires="wps">
          <w:drawing>
            <wp:anchor distT="0" distB="0" distL="114300" distR="114300" simplePos="0" relativeHeight="251660288" behindDoc="0" locked="0" layoutInCell="1" allowOverlap="1" wp14:anchorId="0BB95A0D" wp14:editId="60C06D7A">
              <wp:simplePos x="0" y="0"/>
              <wp:positionH relativeFrom="column">
                <wp:posOffset>428625</wp:posOffset>
              </wp:positionH>
              <wp:positionV relativeFrom="paragraph">
                <wp:posOffset>-25400</wp:posOffset>
              </wp:positionV>
              <wp:extent cx="4762500" cy="0"/>
              <wp:effectExtent l="9525" t="12700" r="9525" b="635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62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75pt,-2pt" to="408.7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lbfEwIAACg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"/>
          </w:pict>
        </mc:Fallback>
      </mc:AlternateContent>
    </w:r>
    <w:r w:rsidR="00F667D7" w:rsidRPr="000F4D9A">
      <w:rPr>
        <w:rFonts w:asciiTheme="majorHAnsi" w:hAnsiTheme="majorHAnsi" w:cs="Arial"/>
        <w:sz w:val="22"/>
        <w:szCs w:val="22"/>
      </w:rPr>
      <w:t>ΤΕΧΝΙΚΗ</w:t>
    </w:r>
    <w:r w:rsidR="00F667D7" w:rsidRPr="000F4D9A">
      <w:rPr>
        <w:rFonts w:asciiTheme="majorHAnsi" w:hAnsiTheme="majorHAnsi" w:cs="Arial"/>
        <w:sz w:val="22"/>
        <w:szCs w:val="22"/>
        <w:lang w:val="en-US"/>
      </w:rPr>
      <w:t xml:space="preserve"> </w:t>
    </w:r>
    <w:r w:rsidR="00F667D7" w:rsidRPr="000F4D9A">
      <w:rPr>
        <w:rFonts w:asciiTheme="majorHAnsi" w:hAnsiTheme="majorHAnsi" w:cs="Arial"/>
        <w:sz w:val="22"/>
        <w:szCs w:val="22"/>
      </w:rPr>
      <w:t>ΠΕΡΙΓΡΑΦΗ</w:t>
    </w:r>
    <w:r w:rsidR="000F4D9A" w:rsidRPr="000F4D9A">
      <w:rPr>
        <w:rFonts w:asciiTheme="majorHAnsi" w:hAnsiTheme="majorHAnsi" w:cs="Arial"/>
        <w:sz w:val="22"/>
        <w:szCs w:val="22"/>
        <w:lang w:val="en-US"/>
      </w:rPr>
      <w:t xml:space="preserve"> - TECHNICAL DESCRIPTION</w:t>
    </w:r>
  </w:p>
  <w:p w:rsidR="00CA18F2" w:rsidRPr="000F4D9A" w:rsidRDefault="003C19D7" w:rsidP="00CA18F2">
    <w:pPr>
      <w:pStyle w:val="a4"/>
      <w:jc w:val="center"/>
      <w:rPr>
        <w:rFonts w:asciiTheme="majorHAnsi" w:hAnsiTheme="majorHAnsi"/>
        <w:lang w:val="en-US"/>
      </w:rPr>
    </w:pPr>
    <w:r w:rsidRPr="000F4D9A">
      <w:rPr>
        <w:rStyle w:val="aa"/>
        <w:rFonts w:asciiTheme="majorHAnsi" w:hAnsiTheme="majorHAnsi"/>
        <w:sz w:val="22"/>
        <w:szCs w:val="22"/>
      </w:rPr>
      <w:fldChar w:fldCharType="begin"/>
    </w:r>
    <w:r w:rsidR="00CA18F2" w:rsidRPr="000F4D9A">
      <w:rPr>
        <w:rStyle w:val="aa"/>
        <w:rFonts w:asciiTheme="majorHAnsi" w:hAnsiTheme="majorHAnsi"/>
        <w:sz w:val="22"/>
        <w:szCs w:val="22"/>
        <w:lang w:val="en-US"/>
      </w:rPr>
      <w:instrText xml:space="preserve"> </w:instrText>
    </w:r>
    <w:r w:rsidR="00CA18F2" w:rsidRPr="000F4D9A">
      <w:rPr>
        <w:rStyle w:val="aa"/>
        <w:rFonts w:asciiTheme="majorHAnsi" w:hAnsiTheme="majorHAnsi"/>
        <w:sz w:val="22"/>
        <w:szCs w:val="22"/>
      </w:rPr>
      <w:instrText>PAGE</w:instrText>
    </w:r>
    <w:r w:rsidR="00CA18F2" w:rsidRPr="000F4D9A">
      <w:rPr>
        <w:rStyle w:val="aa"/>
        <w:rFonts w:asciiTheme="majorHAnsi" w:hAnsiTheme="majorHAnsi"/>
        <w:sz w:val="22"/>
        <w:szCs w:val="22"/>
        <w:lang w:val="en-US"/>
      </w:rPr>
      <w:instrText xml:space="preserve"> </w:instrText>
    </w:r>
    <w:r w:rsidRPr="000F4D9A">
      <w:rPr>
        <w:rStyle w:val="aa"/>
        <w:rFonts w:asciiTheme="majorHAnsi" w:hAnsiTheme="majorHAnsi"/>
        <w:sz w:val="22"/>
        <w:szCs w:val="22"/>
      </w:rPr>
      <w:fldChar w:fldCharType="separate"/>
    </w:r>
    <w:r w:rsidR="00AD1CFB">
      <w:rPr>
        <w:rStyle w:val="aa"/>
        <w:rFonts w:asciiTheme="majorHAnsi" w:hAnsiTheme="majorHAnsi"/>
        <w:noProof/>
        <w:sz w:val="22"/>
        <w:szCs w:val="22"/>
      </w:rPr>
      <w:t>2</w:t>
    </w:r>
    <w:r w:rsidRPr="000F4D9A">
      <w:rPr>
        <w:rStyle w:val="aa"/>
        <w:rFonts w:asciiTheme="majorHAnsi" w:hAnsiTheme="majorHAnsi"/>
        <w:sz w:val="22"/>
        <w:szCs w:val="22"/>
      </w:rPr>
      <w:fldChar w:fldCharType="end"/>
    </w:r>
    <w:r w:rsidR="00CA18F2" w:rsidRPr="000F4D9A">
      <w:rPr>
        <w:rStyle w:val="aa"/>
        <w:rFonts w:asciiTheme="majorHAnsi" w:hAnsiTheme="majorHAnsi"/>
        <w:sz w:val="22"/>
        <w:szCs w:val="22"/>
        <w:lang w:val="en-US"/>
      </w:rPr>
      <w:t xml:space="preserve"> </w:t>
    </w:r>
    <w:r w:rsidR="000F4D9A">
      <w:rPr>
        <w:rStyle w:val="aa"/>
        <w:rFonts w:asciiTheme="majorHAnsi" w:hAnsiTheme="majorHAnsi"/>
        <w:sz w:val="22"/>
        <w:szCs w:val="22"/>
        <w:lang w:val="en-US"/>
      </w:rPr>
      <w:t>of</w:t>
    </w:r>
    <w:r w:rsidR="00CA18F2" w:rsidRPr="000F4D9A">
      <w:rPr>
        <w:rStyle w:val="aa"/>
        <w:rFonts w:asciiTheme="majorHAnsi" w:hAnsiTheme="majorHAnsi"/>
        <w:sz w:val="22"/>
        <w:szCs w:val="22"/>
        <w:lang w:val="en-US"/>
      </w:rPr>
      <w:t xml:space="preserve"> </w:t>
    </w:r>
    <w:r w:rsidRPr="000F4D9A">
      <w:rPr>
        <w:rStyle w:val="aa"/>
        <w:rFonts w:asciiTheme="majorHAnsi" w:hAnsiTheme="majorHAnsi"/>
        <w:sz w:val="22"/>
        <w:szCs w:val="22"/>
      </w:rPr>
      <w:fldChar w:fldCharType="begin"/>
    </w:r>
    <w:r w:rsidR="00CA18F2" w:rsidRPr="000F4D9A">
      <w:rPr>
        <w:rStyle w:val="aa"/>
        <w:rFonts w:asciiTheme="majorHAnsi" w:hAnsiTheme="majorHAnsi"/>
        <w:sz w:val="22"/>
        <w:szCs w:val="22"/>
        <w:lang w:val="en-US"/>
      </w:rPr>
      <w:instrText xml:space="preserve"> </w:instrText>
    </w:r>
    <w:r w:rsidR="00CA18F2" w:rsidRPr="000F4D9A">
      <w:rPr>
        <w:rStyle w:val="aa"/>
        <w:rFonts w:asciiTheme="majorHAnsi" w:hAnsiTheme="majorHAnsi"/>
        <w:sz w:val="22"/>
        <w:szCs w:val="22"/>
      </w:rPr>
      <w:instrText>NUMPAGES</w:instrText>
    </w:r>
    <w:r w:rsidR="00CA18F2" w:rsidRPr="000F4D9A">
      <w:rPr>
        <w:rStyle w:val="aa"/>
        <w:rFonts w:asciiTheme="majorHAnsi" w:hAnsiTheme="majorHAnsi"/>
        <w:sz w:val="22"/>
        <w:szCs w:val="22"/>
        <w:lang w:val="en-US"/>
      </w:rPr>
      <w:instrText xml:space="preserve"> </w:instrText>
    </w:r>
    <w:r w:rsidRPr="000F4D9A">
      <w:rPr>
        <w:rStyle w:val="aa"/>
        <w:rFonts w:asciiTheme="majorHAnsi" w:hAnsiTheme="majorHAnsi"/>
        <w:sz w:val="22"/>
        <w:szCs w:val="22"/>
      </w:rPr>
      <w:fldChar w:fldCharType="separate"/>
    </w:r>
    <w:r w:rsidR="00AD1CFB">
      <w:rPr>
        <w:rStyle w:val="aa"/>
        <w:rFonts w:asciiTheme="majorHAnsi" w:hAnsiTheme="majorHAnsi"/>
        <w:noProof/>
        <w:sz w:val="22"/>
        <w:szCs w:val="22"/>
      </w:rPr>
      <w:t>2</w:t>
    </w:r>
    <w:r w:rsidRPr="000F4D9A">
      <w:rPr>
        <w:rStyle w:val="aa"/>
        <w:rFonts w:asciiTheme="majorHAnsi" w:hAnsiTheme="majorHAnsi"/>
        <w:sz w:val="22"/>
        <w:szCs w:val="22"/>
      </w:rPr>
      <w:fldChar w:fldCharType="end"/>
    </w:r>
  </w:p>
  <w:p w:rsidR="00CA18F2" w:rsidRPr="000F4D9A" w:rsidRDefault="00CA18F2">
    <w:pPr>
      <w:pStyle w:val="a4"/>
      <w:rPr>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7914" w:rsidRDefault="00537914">
      <w:r>
        <w:separator/>
      </w:r>
    </w:p>
  </w:footnote>
  <w:footnote w:type="continuationSeparator" w:id="0">
    <w:p w:rsidR="00537914" w:rsidRDefault="0053791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555F" w:rsidRPr="000F2234" w:rsidRDefault="00F166DD" w:rsidP="00E076CB">
    <w:pPr>
      <w:pStyle w:val="a3"/>
      <w:ind w:left="-180"/>
    </w:pPr>
    <w:r>
      <w:rPr>
        <w:noProof/>
        <w:lang w:val="el-GR" w:eastAsia="el-GR"/>
      </w:rPr>
      <w:drawing>
        <wp:anchor distT="0" distB="0" distL="114300" distR="114300" simplePos="0" relativeHeight="251655680" behindDoc="0" locked="0" layoutInCell="1" allowOverlap="1" wp14:anchorId="5134C978" wp14:editId="7121ECDD">
          <wp:simplePos x="0" y="0"/>
          <wp:positionH relativeFrom="column">
            <wp:posOffset>-454025</wp:posOffset>
          </wp:positionH>
          <wp:positionV relativeFrom="page">
            <wp:posOffset>207645</wp:posOffset>
          </wp:positionV>
          <wp:extent cx="7324725" cy="1248410"/>
          <wp:effectExtent l="0" t="0" r="9525" b="8890"/>
          <wp:wrapSquare wrapText="bothSides"/>
          <wp:docPr id="17" name="Εικόνα 17" descr="ol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 descr="olp"/>
                  <pic:cNvPicPr preferRelativeResize="0">
                    <a:picLocks noChangeArrowheads="1"/>
                  </pic:cNvPicPr>
                </pic:nvPicPr>
                <pic:blipFill>
                  <a:blip r:embed="rId1"/>
                  <a:srcRect/>
                  <a:stretch>
                    <a:fillRect/>
                  </a:stretch>
                </pic:blipFill>
                <pic:spPr bwMode="auto">
                  <a:xfrm>
                    <a:off x="0" y="0"/>
                    <a:ext cx="7324725" cy="1248410"/>
                  </a:xfrm>
                  <a:prstGeom prst="rect">
                    <a:avLst/>
                  </a:prstGeom>
                  <a:noFill/>
                  <a:ln w="9525">
                    <a:noFill/>
                    <a:miter lim="800000"/>
                    <a:headEnd/>
                    <a:tailEnd/>
                  </a:ln>
                </pic:spPr>
              </pic:pic>
            </a:graphicData>
          </a:graphic>
        </wp:anchor>
      </w:drawing>
    </w:r>
    <w:r w:rsidR="00545AF6">
      <w:rPr>
        <w:noProof/>
        <w:lang w:val="el-GR" w:eastAsia="el-GR"/>
      </w:rPr>
      <mc:AlternateContent>
        <mc:Choice Requires="wps">
          <w:drawing>
            <wp:anchor distT="0" distB="0" distL="114300" distR="114300" simplePos="0" relativeHeight="251656704" behindDoc="0" locked="0" layoutInCell="1" allowOverlap="1" wp14:anchorId="3D88C62F" wp14:editId="4327C221">
              <wp:simplePos x="0" y="0"/>
              <wp:positionH relativeFrom="column">
                <wp:posOffset>2724150</wp:posOffset>
              </wp:positionH>
              <wp:positionV relativeFrom="paragraph">
                <wp:posOffset>-8890</wp:posOffset>
              </wp:positionV>
              <wp:extent cx="3886200" cy="675005"/>
              <wp:effectExtent l="0" t="0" r="0" b="0"/>
              <wp:wrapNone/>
              <wp:docPr id="2" name="Text Box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3886200" cy="675005"/>
                      </a:xfrm>
                      <a:prstGeom prst="rect">
                        <a:avLst/>
                      </a:prstGeom>
                      <a:noFill/>
                      <a:ln>
                        <a:noFill/>
                      </a:ln>
                      <a:extLst>
                        <a:ext uri="{909E8E84-426E-40DD-AFC4-6F175D3DCCD1}">
                          <a14:hiddenFill xmlns:a14="http://schemas.microsoft.com/office/drawing/2010/main">
                            <a:solidFill>
                              <a:srgbClr val="435CA8"/>
                            </a:solidFill>
                          </a14:hiddenFill>
                        </a:ext>
                        <a:ext uri="{91240B29-F687-4F45-9708-019B960494DF}">
                          <a14:hiddenLine xmlns:a14="http://schemas.microsoft.com/office/drawing/2010/main" w="9525">
                            <a:solidFill>
                              <a:srgbClr val="435CA8"/>
                            </a:solidFill>
                            <a:miter lim="800000"/>
                            <a:headEnd/>
                            <a:tailEnd/>
                          </a14:hiddenLine>
                        </a:ext>
                      </a:extLst>
                    </wps:spPr>
                    <wps:txbx>
                      <w:txbxContent>
                        <w:p w:rsidR="00D0555F" w:rsidRPr="009F16DA" w:rsidRDefault="00D0555F" w:rsidP="00261514">
                          <w:pPr>
                            <w:jc w:val="right"/>
                            <w:rPr>
                              <w:rFonts w:ascii="Arial" w:hAnsi="Arial" w:cs="Arial"/>
                              <w:b/>
                              <w:i/>
                              <w:color w:val="435CA8"/>
                              <w:sz w:val="28"/>
                              <w:szCs w:val="28"/>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214.5pt;margin-top:-.7pt;width:306pt;height:53.1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" filled="f" fillcolor="#435ca8" stroked="f" strokecolor="#435ca8">
              <o:lock v:ext="edit" aspectratio="t"/>
              <v:textbox>
                <w:txbxContent>
                  <w:p w:rsidR="00D0555F" w:rsidRPr="009F16DA" w:rsidRDefault="00D0555F" w:rsidP="00261514">
                    <w:pPr>
                      <w:jc w:val="right"/>
                      <w:rPr>
                        <w:rFonts w:ascii="Arial" w:hAnsi="Arial" w:cs="Arial"/>
                        <w:b/>
                        <w:i/>
                        <w:color w:val="435CA8"/>
                        <w:sz w:val="28"/>
                        <w:szCs w:val="28"/>
                        <w:lang w:val="en-US"/>
                      </w:rPr>
                    </w:pPr>
                  </w:p>
                </w:txbxContent>
              </v:textbox>
            </v:shape>
          </w:pict>
        </mc:Fallback>
      </mc:AlternateContent>
    </w:r>
    <w:r w:rsidR="00545AF6">
      <w:rPr>
        <w:noProof/>
        <w:lang w:val="el-GR" w:eastAsia="el-GR"/>
      </w:rPr>
      <mc:AlternateContent>
        <mc:Choice Requires="wps">
          <w:drawing>
            <wp:anchor distT="0" distB="0" distL="114300" distR="114300" simplePos="0" relativeHeight="251657728" behindDoc="0" locked="0" layoutInCell="1" allowOverlap="1" wp14:anchorId="674F49A6" wp14:editId="67C94117">
              <wp:simplePos x="0" y="0"/>
              <wp:positionH relativeFrom="column">
                <wp:posOffset>3886200</wp:posOffset>
              </wp:positionH>
              <wp:positionV relativeFrom="paragraph">
                <wp:posOffset>770890</wp:posOffset>
              </wp:positionV>
              <wp:extent cx="2514600" cy="218440"/>
              <wp:effectExtent l="0" t="0" r="0" b="1270"/>
              <wp:wrapNone/>
              <wp:docPr id="1"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514600" cy="21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0555F" w:rsidRPr="007976DB" w:rsidRDefault="00D0555F" w:rsidP="00A208A3">
                          <w:pPr>
                            <w:rPr>
                              <w:rFonts w:ascii="Arial" w:hAnsi="Arial" w:cs="Arial"/>
                              <w:b/>
                              <w:i/>
                              <w:color w:val="435CA8"/>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7" style="position:absolute;left:0;text-align:left;margin-left:306pt;margin-top:60.7pt;width:198pt;height:17.2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" filled="f" stroked="f">
              <o:lock v:ext="edit" aspectratio="t"/>
              <v:textbox>
                <w:txbxContent>
                  <w:p w:rsidR="00D0555F" w:rsidRPr="007976DB" w:rsidRDefault="00D0555F" w:rsidP="00A208A3">
                    <w:pPr>
                      <w:rPr>
                        <w:rFonts w:ascii="Arial" w:hAnsi="Arial" w:cs="Arial"/>
                        <w:b/>
                        <w:i/>
                        <w:color w:val="435CA8"/>
                        <w:sz w:val="20"/>
                        <w:szCs w:val="20"/>
                      </w:rPr>
                    </w:pPr>
                  </w:p>
                </w:txbxContent>
              </v:textbox>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111D00"/>
    <w:multiLevelType w:val="hybridMultilevel"/>
    <w:tmpl w:val="E3B2EA4A"/>
    <w:lvl w:ilvl="0" w:tplc="C39CEF82">
      <w:start w:val="1"/>
      <w:numFmt w:val="decimal"/>
      <w:lvlText w:val="%1."/>
      <w:lvlJc w:val="left"/>
      <w:pPr>
        <w:ind w:left="1069" w:hanging="360"/>
      </w:pPr>
      <w:rPr>
        <w:rFonts w:hint="default"/>
      </w:rPr>
    </w:lvl>
    <w:lvl w:ilvl="1" w:tplc="04080019" w:tentative="1">
      <w:start w:val="1"/>
      <w:numFmt w:val="lowerLetter"/>
      <w:lvlText w:val="%2."/>
      <w:lvlJc w:val="left"/>
      <w:pPr>
        <w:ind w:left="1789" w:hanging="360"/>
      </w:pPr>
    </w:lvl>
    <w:lvl w:ilvl="2" w:tplc="0408001B" w:tentative="1">
      <w:start w:val="1"/>
      <w:numFmt w:val="lowerRoman"/>
      <w:lvlText w:val="%3."/>
      <w:lvlJc w:val="right"/>
      <w:pPr>
        <w:ind w:left="2509" w:hanging="180"/>
      </w:pPr>
    </w:lvl>
    <w:lvl w:ilvl="3" w:tplc="0408000F" w:tentative="1">
      <w:start w:val="1"/>
      <w:numFmt w:val="decimal"/>
      <w:lvlText w:val="%4."/>
      <w:lvlJc w:val="left"/>
      <w:pPr>
        <w:ind w:left="3229" w:hanging="360"/>
      </w:pPr>
    </w:lvl>
    <w:lvl w:ilvl="4" w:tplc="04080019" w:tentative="1">
      <w:start w:val="1"/>
      <w:numFmt w:val="lowerLetter"/>
      <w:lvlText w:val="%5."/>
      <w:lvlJc w:val="left"/>
      <w:pPr>
        <w:ind w:left="3949" w:hanging="360"/>
      </w:pPr>
    </w:lvl>
    <w:lvl w:ilvl="5" w:tplc="0408001B" w:tentative="1">
      <w:start w:val="1"/>
      <w:numFmt w:val="lowerRoman"/>
      <w:lvlText w:val="%6."/>
      <w:lvlJc w:val="right"/>
      <w:pPr>
        <w:ind w:left="4669" w:hanging="180"/>
      </w:pPr>
    </w:lvl>
    <w:lvl w:ilvl="6" w:tplc="0408000F" w:tentative="1">
      <w:start w:val="1"/>
      <w:numFmt w:val="decimal"/>
      <w:lvlText w:val="%7."/>
      <w:lvlJc w:val="left"/>
      <w:pPr>
        <w:ind w:left="5389" w:hanging="360"/>
      </w:pPr>
    </w:lvl>
    <w:lvl w:ilvl="7" w:tplc="04080019" w:tentative="1">
      <w:start w:val="1"/>
      <w:numFmt w:val="lowerLetter"/>
      <w:lvlText w:val="%8."/>
      <w:lvlJc w:val="left"/>
      <w:pPr>
        <w:ind w:left="6109" w:hanging="360"/>
      </w:pPr>
    </w:lvl>
    <w:lvl w:ilvl="8" w:tplc="0408001B" w:tentative="1">
      <w:start w:val="1"/>
      <w:numFmt w:val="lowerRoman"/>
      <w:lvlText w:val="%9."/>
      <w:lvlJc w:val="right"/>
      <w:pPr>
        <w:ind w:left="6829" w:hanging="180"/>
      </w:pPr>
    </w:lvl>
  </w:abstractNum>
  <w:abstractNum w:abstractNumId="1">
    <w:nsid w:val="084E52E3"/>
    <w:multiLevelType w:val="multilevel"/>
    <w:tmpl w:val="0B96C5CA"/>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0CAE28C5"/>
    <w:multiLevelType w:val="multilevel"/>
    <w:tmpl w:val="99ACDB38"/>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128F2BF6"/>
    <w:multiLevelType w:val="hybridMultilevel"/>
    <w:tmpl w:val="EB1AC75E"/>
    <w:lvl w:ilvl="0" w:tplc="90162C38">
      <w:start w:val="1"/>
      <w:numFmt w:val="decimal"/>
      <w:lvlText w:val="%1."/>
      <w:lvlJc w:val="left"/>
      <w:pPr>
        <w:ind w:left="1069" w:hanging="360"/>
      </w:pPr>
      <w:rPr>
        <w:rFonts w:hint="default"/>
      </w:rPr>
    </w:lvl>
    <w:lvl w:ilvl="1" w:tplc="04080019" w:tentative="1">
      <w:start w:val="1"/>
      <w:numFmt w:val="lowerLetter"/>
      <w:lvlText w:val="%2."/>
      <w:lvlJc w:val="left"/>
      <w:pPr>
        <w:ind w:left="1789" w:hanging="360"/>
      </w:pPr>
    </w:lvl>
    <w:lvl w:ilvl="2" w:tplc="0408001B" w:tentative="1">
      <w:start w:val="1"/>
      <w:numFmt w:val="lowerRoman"/>
      <w:lvlText w:val="%3."/>
      <w:lvlJc w:val="right"/>
      <w:pPr>
        <w:ind w:left="2509" w:hanging="180"/>
      </w:pPr>
    </w:lvl>
    <w:lvl w:ilvl="3" w:tplc="0408000F" w:tentative="1">
      <w:start w:val="1"/>
      <w:numFmt w:val="decimal"/>
      <w:lvlText w:val="%4."/>
      <w:lvlJc w:val="left"/>
      <w:pPr>
        <w:ind w:left="3229" w:hanging="360"/>
      </w:pPr>
    </w:lvl>
    <w:lvl w:ilvl="4" w:tplc="04080019" w:tentative="1">
      <w:start w:val="1"/>
      <w:numFmt w:val="lowerLetter"/>
      <w:lvlText w:val="%5."/>
      <w:lvlJc w:val="left"/>
      <w:pPr>
        <w:ind w:left="3949" w:hanging="360"/>
      </w:pPr>
    </w:lvl>
    <w:lvl w:ilvl="5" w:tplc="0408001B" w:tentative="1">
      <w:start w:val="1"/>
      <w:numFmt w:val="lowerRoman"/>
      <w:lvlText w:val="%6."/>
      <w:lvlJc w:val="right"/>
      <w:pPr>
        <w:ind w:left="4669" w:hanging="180"/>
      </w:pPr>
    </w:lvl>
    <w:lvl w:ilvl="6" w:tplc="0408000F" w:tentative="1">
      <w:start w:val="1"/>
      <w:numFmt w:val="decimal"/>
      <w:lvlText w:val="%7."/>
      <w:lvlJc w:val="left"/>
      <w:pPr>
        <w:ind w:left="5389" w:hanging="360"/>
      </w:pPr>
    </w:lvl>
    <w:lvl w:ilvl="7" w:tplc="04080019" w:tentative="1">
      <w:start w:val="1"/>
      <w:numFmt w:val="lowerLetter"/>
      <w:lvlText w:val="%8."/>
      <w:lvlJc w:val="left"/>
      <w:pPr>
        <w:ind w:left="6109" w:hanging="360"/>
      </w:pPr>
    </w:lvl>
    <w:lvl w:ilvl="8" w:tplc="0408001B" w:tentative="1">
      <w:start w:val="1"/>
      <w:numFmt w:val="lowerRoman"/>
      <w:lvlText w:val="%9."/>
      <w:lvlJc w:val="right"/>
      <w:pPr>
        <w:ind w:left="6829" w:hanging="180"/>
      </w:pPr>
    </w:lvl>
  </w:abstractNum>
  <w:abstractNum w:abstractNumId="4">
    <w:nsid w:val="1D3F2479"/>
    <w:multiLevelType w:val="hybridMultilevel"/>
    <w:tmpl w:val="5080D57A"/>
    <w:lvl w:ilvl="0" w:tplc="0408000F">
      <w:start w:val="1"/>
      <w:numFmt w:val="decimal"/>
      <w:lvlText w:val="%1."/>
      <w:lvlJc w:val="left"/>
      <w:pPr>
        <w:ind w:left="1429" w:hanging="360"/>
      </w:pPr>
    </w:lvl>
    <w:lvl w:ilvl="1" w:tplc="04080019">
      <w:start w:val="1"/>
      <w:numFmt w:val="lowerLetter"/>
      <w:lvlText w:val="%2."/>
      <w:lvlJc w:val="left"/>
      <w:pPr>
        <w:ind w:left="2149" w:hanging="360"/>
      </w:pPr>
    </w:lvl>
    <w:lvl w:ilvl="2" w:tplc="0408001B" w:tentative="1">
      <w:start w:val="1"/>
      <w:numFmt w:val="lowerRoman"/>
      <w:lvlText w:val="%3."/>
      <w:lvlJc w:val="right"/>
      <w:pPr>
        <w:ind w:left="2869" w:hanging="180"/>
      </w:pPr>
    </w:lvl>
    <w:lvl w:ilvl="3" w:tplc="0408000F" w:tentative="1">
      <w:start w:val="1"/>
      <w:numFmt w:val="decimal"/>
      <w:lvlText w:val="%4."/>
      <w:lvlJc w:val="left"/>
      <w:pPr>
        <w:ind w:left="3589" w:hanging="360"/>
      </w:pPr>
    </w:lvl>
    <w:lvl w:ilvl="4" w:tplc="04080019" w:tentative="1">
      <w:start w:val="1"/>
      <w:numFmt w:val="lowerLetter"/>
      <w:lvlText w:val="%5."/>
      <w:lvlJc w:val="left"/>
      <w:pPr>
        <w:ind w:left="4309" w:hanging="360"/>
      </w:pPr>
    </w:lvl>
    <w:lvl w:ilvl="5" w:tplc="0408001B" w:tentative="1">
      <w:start w:val="1"/>
      <w:numFmt w:val="lowerRoman"/>
      <w:lvlText w:val="%6."/>
      <w:lvlJc w:val="right"/>
      <w:pPr>
        <w:ind w:left="5029" w:hanging="180"/>
      </w:pPr>
    </w:lvl>
    <w:lvl w:ilvl="6" w:tplc="0408000F" w:tentative="1">
      <w:start w:val="1"/>
      <w:numFmt w:val="decimal"/>
      <w:lvlText w:val="%7."/>
      <w:lvlJc w:val="left"/>
      <w:pPr>
        <w:ind w:left="5749" w:hanging="360"/>
      </w:pPr>
    </w:lvl>
    <w:lvl w:ilvl="7" w:tplc="04080019" w:tentative="1">
      <w:start w:val="1"/>
      <w:numFmt w:val="lowerLetter"/>
      <w:lvlText w:val="%8."/>
      <w:lvlJc w:val="left"/>
      <w:pPr>
        <w:ind w:left="6469" w:hanging="360"/>
      </w:pPr>
    </w:lvl>
    <w:lvl w:ilvl="8" w:tplc="0408001B" w:tentative="1">
      <w:start w:val="1"/>
      <w:numFmt w:val="lowerRoman"/>
      <w:lvlText w:val="%9."/>
      <w:lvlJc w:val="right"/>
      <w:pPr>
        <w:ind w:left="7189" w:hanging="180"/>
      </w:pPr>
    </w:lvl>
  </w:abstractNum>
  <w:abstractNum w:abstractNumId="5">
    <w:nsid w:val="2D3D4355"/>
    <w:multiLevelType w:val="multilevel"/>
    <w:tmpl w:val="70CEEBEC"/>
    <w:lvl w:ilvl="0">
      <w:start w:val="1"/>
      <w:numFmt w:val="decimal"/>
      <w:lvlText w:val="%1."/>
      <w:lvlJc w:val="left"/>
      <w:pPr>
        <w:ind w:left="357" w:hanging="360"/>
      </w:pPr>
      <w:rPr>
        <w:rFonts w:hint="default"/>
        <w:color w:val="auto"/>
        <w:sz w:val="24"/>
        <w:szCs w:val="24"/>
      </w:rPr>
    </w:lvl>
    <w:lvl w:ilvl="1">
      <w:start w:val="1"/>
      <w:numFmt w:val="decimal"/>
      <w:isLgl/>
      <w:lvlText w:val="%1.%2"/>
      <w:lvlJc w:val="left"/>
      <w:pPr>
        <w:ind w:left="717" w:hanging="360"/>
      </w:pPr>
      <w:rPr>
        <w:rFonts w:hint="default"/>
      </w:rPr>
    </w:lvl>
    <w:lvl w:ilvl="2">
      <w:start w:val="1"/>
      <w:numFmt w:val="decimal"/>
      <w:isLgl/>
      <w:lvlText w:val="%1.%2.%3"/>
      <w:lvlJc w:val="left"/>
      <w:pPr>
        <w:ind w:left="1437" w:hanging="720"/>
      </w:pPr>
      <w:rPr>
        <w:rFonts w:hint="default"/>
      </w:rPr>
    </w:lvl>
    <w:lvl w:ilvl="3">
      <w:start w:val="1"/>
      <w:numFmt w:val="decimal"/>
      <w:isLgl/>
      <w:lvlText w:val="%1.%2.%3.%4"/>
      <w:lvlJc w:val="left"/>
      <w:pPr>
        <w:ind w:left="2157" w:hanging="1080"/>
      </w:pPr>
      <w:rPr>
        <w:rFonts w:hint="default"/>
      </w:rPr>
    </w:lvl>
    <w:lvl w:ilvl="4">
      <w:start w:val="1"/>
      <w:numFmt w:val="decimal"/>
      <w:isLgl/>
      <w:lvlText w:val="%1.%2.%3.%4.%5"/>
      <w:lvlJc w:val="left"/>
      <w:pPr>
        <w:ind w:left="2517" w:hanging="1080"/>
      </w:pPr>
      <w:rPr>
        <w:rFonts w:hint="default"/>
      </w:rPr>
    </w:lvl>
    <w:lvl w:ilvl="5">
      <w:start w:val="1"/>
      <w:numFmt w:val="decimal"/>
      <w:isLgl/>
      <w:lvlText w:val="%1.%2.%3.%4.%5.%6"/>
      <w:lvlJc w:val="left"/>
      <w:pPr>
        <w:ind w:left="3237" w:hanging="1440"/>
      </w:pPr>
      <w:rPr>
        <w:rFonts w:hint="default"/>
      </w:rPr>
    </w:lvl>
    <w:lvl w:ilvl="6">
      <w:start w:val="1"/>
      <w:numFmt w:val="decimal"/>
      <w:isLgl/>
      <w:lvlText w:val="%1.%2.%3.%4.%5.%6.%7"/>
      <w:lvlJc w:val="left"/>
      <w:pPr>
        <w:ind w:left="3597" w:hanging="1440"/>
      </w:pPr>
      <w:rPr>
        <w:rFonts w:hint="default"/>
      </w:rPr>
    </w:lvl>
    <w:lvl w:ilvl="7">
      <w:start w:val="1"/>
      <w:numFmt w:val="decimal"/>
      <w:isLgl/>
      <w:lvlText w:val="%1.%2.%3.%4.%5.%6.%7.%8"/>
      <w:lvlJc w:val="left"/>
      <w:pPr>
        <w:ind w:left="4317" w:hanging="1800"/>
      </w:pPr>
      <w:rPr>
        <w:rFonts w:hint="default"/>
      </w:rPr>
    </w:lvl>
    <w:lvl w:ilvl="8">
      <w:start w:val="1"/>
      <w:numFmt w:val="decimal"/>
      <w:isLgl/>
      <w:lvlText w:val="%1.%2.%3.%4.%5.%6.%7.%8.%9"/>
      <w:lvlJc w:val="left"/>
      <w:pPr>
        <w:ind w:left="4677" w:hanging="1800"/>
      </w:pPr>
      <w:rPr>
        <w:rFonts w:hint="default"/>
      </w:rPr>
    </w:lvl>
  </w:abstractNum>
  <w:abstractNum w:abstractNumId="6">
    <w:nsid w:val="2DCA4973"/>
    <w:multiLevelType w:val="hybridMultilevel"/>
    <w:tmpl w:val="15C6B608"/>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7">
    <w:nsid w:val="34D0505C"/>
    <w:multiLevelType w:val="hybridMultilevel"/>
    <w:tmpl w:val="0D2C9DEE"/>
    <w:lvl w:ilvl="0" w:tplc="11CE7160">
      <w:start w:val="1"/>
      <w:numFmt w:val="decimal"/>
      <w:lvlText w:val="%1."/>
      <w:lvlJc w:val="left"/>
      <w:pPr>
        <w:ind w:left="1069" w:hanging="360"/>
      </w:pPr>
      <w:rPr>
        <w:rFonts w:hint="default"/>
      </w:rPr>
    </w:lvl>
    <w:lvl w:ilvl="1" w:tplc="04080019" w:tentative="1">
      <w:start w:val="1"/>
      <w:numFmt w:val="lowerLetter"/>
      <w:lvlText w:val="%2."/>
      <w:lvlJc w:val="left"/>
      <w:pPr>
        <w:ind w:left="1789" w:hanging="360"/>
      </w:pPr>
    </w:lvl>
    <w:lvl w:ilvl="2" w:tplc="0408001B" w:tentative="1">
      <w:start w:val="1"/>
      <w:numFmt w:val="lowerRoman"/>
      <w:lvlText w:val="%3."/>
      <w:lvlJc w:val="right"/>
      <w:pPr>
        <w:ind w:left="2509" w:hanging="180"/>
      </w:pPr>
    </w:lvl>
    <w:lvl w:ilvl="3" w:tplc="0408000F" w:tentative="1">
      <w:start w:val="1"/>
      <w:numFmt w:val="decimal"/>
      <w:lvlText w:val="%4."/>
      <w:lvlJc w:val="left"/>
      <w:pPr>
        <w:ind w:left="3229" w:hanging="360"/>
      </w:pPr>
    </w:lvl>
    <w:lvl w:ilvl="4" w:tplc="04080019" w:tentative="1">
      <w:start w:val="1"/>
      <w:numFmt w:val="lowerLetter"/>
      <w:lvlText w:val="%5."/>
      <w:lvlJc w:val="left"/>
      <w:pPr>
        <w:ind w:left="3949" w:hanging="360"/>
      </w:pPr>
    </w:lvl>
    <w:lvl w:ilvl="5" w:tplc="0408001B" w:tentative="1">
      <w:start w:val="1"/>
      <w:numFmt w:val="lowerRoman"/>
      <w:lvlText w:val="%6."/>
      <w:lvlJc w:val="right"/>
      <w:pPr>
        <w:ind w:left="4669" w:hanging="180"/>
      </w:pPr>
    </w:lvl>
    <w:lvl w:ilvl="6" w:tplc="0408000F" w:tentative="1">
      <w:start w:val="1"/>
      <w:numFmt w:val="decimal"/>
      <w:lvlText w:val="%7."/>
      <w:lvlJc w:val="left"/>
      <w:pPr>
        <w:ind w:left="5389" w:hanging="360"/>
      </w:pPr>
    </w:lvl>
    <w:lvl w:ilvl="7" w:tplc="04080019" w:tentative="1">
      <w:start w:val="1"/>
      <w:numFmt w:val="lowerLetter"/>
      <w:lvlText w:val="%8."/>
      <w:lvlJc w:val="left"/>
      <w:pPr>
        <w:ind w:left="6109" w:hanging="360"/>
      </w:pPr>
    </w:lvl>
    <w:lvl w:ilvl="8" w:tplc="0408001B" w:tentative="1">
      <w:start w:val="1"/>
      <w:numFmt w:val="lowerRoman"/>
      <w:lvlText w:val="%9."/>
      <w:lvlJc w:val="right"/>
      <w:pPr>
        <w:ind w:left="6829" w:hanging="180"/>
      </w:pPr>
    </w:lvl>
  </w:abstractNum>
  <w:abstractNum w:abstractNumId="8">
    <w:nsid w:val="35070BB2"/>
    <w:multiLevelType w:val="hybridMultilevel"/>
    <w:tmpl w:val="B2D629A6"/>
    <w:lvl w:ilvl="0" w:tplc="0408000B">
      <w:start w:val="1"/>
      <w:numFmt w:val="bullet"/>
      <w:lvlText w:val=""/>
      <w:lvlJc w:val="left"/>
      <w:pPr>
        <w:ind w:left="1440" w:hanging="360"/>
      </w:pPr>
      <w:rPr>
        <w:rFonts w:ascii="Wingdings" w:hAnsi="Wingdings"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9">
    <w:nsid w:val="35246250"/>
    <w:multiLevelType w:val="multilevel"/>
    <w:tmpl w:val="B5D89E30"/>
    <w:lvl w:ilvl="0">
      <w:start w:val="2"/>
      <w:numFmt w:val="decimal"/>
      <w:lvlText w:val="%1"/>
      <w:lvlJc w:val="left"/>
      <w:pPr>
        <w:ind w:left="360" w:hanging="360"/>
      </w:pPr>
      <w:rPr>
        <w:rFonts w:hint="default"/>
      </w:rPr>
    </w:lvl>
    <w:lvl w:ilvl="1">
      <w:start w:val="2"/>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10">
    <w:nsid w:val="3B1A0DEC"/>
    <w:multiLevelType w:val="hybridMultilevel"/>
    <w:tmpl w:val="76B478F4"/>
    <w:lvl w:ilvl="0" w:tplc="3B4C44A8">
      <w:start w:val="8"/>
      <w:numFmt w:val="decimal"/>
      <w:lvlText w:val="%1."/>
      <w:lvlJc w:val="left"/>
      <w:pPr>
        <w:ind w:left="786" w:hanging="360"/>
      </w:pPr>
      <w:rPr>
        <w:rFonts w:hint="default"/>
      </w:rPr>
    </w:lvl>
    <w:lvl w:ilvl="1" w:tplc="04080019" w:tentative="1">
      <w:start w:val="1"/>
      <w:numFmt w:val="lowerLetter"/>
      <w:lvlText w:val="%2."/>
      <w:lvlJc w:val="left"/>
      <w:pPr>
        <w:ind w:left="1506" w:hanging="360"/>
      </w:pPr>
    </w:lvl>
    <w:lvl w:ilvl="2" w:tplc="0408001B" w:tentative="1">
      <w:start w:val="1"/>
      <w:numFmt w:val="lowerRoman"/>
      <w:lvlText w:val="%3."/>
      <w:lvlJc w:val="right"/>
      <w:pPr>
        <w:ind w:left="2226" w:hanging="180"/>
      </w:pPr>
    </w:lvl>
    <w:lvl w:ilvl="3" w:tplc="0408000F" w:tentative="1">
      <w:start w:val="1"/>
      <w:numFmt w:val="decimal"/>
      <w:lvlText w:val="%4."/>
      <w:lvlJc w:val="left"/>
      <w:pPr>
        <w:ind w:left="2946" w:hanging="360"/>
      </w:pPr>
    </w:lvl>
    <w:lvl w:ilvl="4" w:tplc="04080019" w:tentative="1">
      <w:start w:val="1"/>
      <w:numFmt w:val="lowerLetter"/>
      <w:lvlText w:val="%5."/>
      <w:lvlJc w:val="left"/>
      <w:pPr>
        <w:ind w:left="3666" w:hanging="360"/>
      </w:pPr>
    </w:lvl>
    <w:lvl w:ilvl="5" w:tplc="0408001B" w:tentative="1">
      <w:start w:val="1"/>
      <w:numFmt w:val="lowerRoman"/>
      <w:lvlText w:val="%6."/>
      <w:lvlJc w:val="right"/>
      <w:pPr>
        <w:ind w:left="4386" w:hanging="180"/>
      </w:pPr>
    </w:lvl>
    <w:lvl w:ilvl="6" w:tplc="0408000F" w:tentative="1">
      <w:start w:val="1"/>
      <w:numFmt w:val="decimal"/>
      <w:lvlText w:val="%7."/>
      <w:lvlJc w:val="left"/>
      <w:pPr>
        <w:ind w:left="5106" w:hanging="360"/>
      </w:pPr>
    </w:lvl>
    <w:lvl w:ilvl="7" w:tplc="04080019" w:tentative="1">
      <w:start w:val="1"/>
      <w:numFmt w:val="lowerLetter"/>
      <w:lvlText w:val="%8."/>
      <w:lvlJc w:val="left"/>
      <w:pPr>
        <w:ind w:left="5826" w:hanging="360"/>
      </w:pPr>
    </w:lvl>
    <w:lvl w:ilvl="8" w:tplc="0408001B" w:tentative="1">
      <w:start w:val="1"/>
      <w:numFmt w:val="lowerRoman"/>
      <w:lvlText w:val="%9."/>
      <w:lvlJc w:val="right"/>
      <w:pPr>
        <w:ind w:left="6546" w:hanging="180"/>
      </w:pPr>
    </w:lvl>
  </w:abstractNum>
  <w:abstractNum w:abstractNumId="11">
    <w:nsid w:val="40066A76"/>
    <w:multiLevelType w:val="hybridMultilevel"/>
    <w:tmpl w:val="E988C45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2">
    <w:nsid w:val="40F119E1"/>
    <w:multiLevelType w:val="multilevel"/>
    <w:tmpl w:val="E0BC0D06"/>
    <w:lvl w:ilvl="0">
      <w:start w:val="2"/>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43CD6332"/>
    <w:multiLevelType w:val="hybridMultilevel"/>
    <w:tmpl w:val="E5CC461A"/>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4">
    <w:nsid w:val="4885557D"/>
    <w:multiLevelType w:val="hybridMultilevel"/>
    <w:tmpl w:val="B15E0000"/>
    <w:lvl w:ilvl="0" w:tplc="0408000F">
      <w:start w:val="1"/>
      <w:numFmt w:val="decimal"/>
      <w:lvlText w:val="%1."/>
      <w:lvlJc w:val="left"/>
      <w:pPr>
        <w:tabs>
          <w:tab w:val="num" w:pos="720"/>
        </w:tabs>
        <w:ind w:left="720" w:hanging="360"/>
      </w:p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5">
    <w:nsid w:val="49062220"/>
    <w:multiLevelType w:val="hybridMultilevel"/>
    <w:tmpl w:val="54BE80B8"/>
    <w:lvl w:ilvl="0" w:tplc="0408000B">
      <w:start w:val="1"/>
      <w:numFmt w:val="bullet"/>
      <w:lvlText w:val=""/>
      <w:lvlJc w:val="left"/>
      <w:pPr>
        <w:ind w:left="2160" w:hanging="360"/>
      </w:pPr>
      <w:rPr>
        <w:rFonts w:ascii="Wingdings" w:hAnsi="Wingdings" w:hint="default"/>
      </w:rPr>
    </w:lvl>
    <w:lvl w:ilvl="1" w:tplc="04080003" w:tentative="1">
      <w:start w:val="1"/>
      <w:numFmt w:val="bullet"/>
      <w:lvlText w:val="o"/>
      <w:lvlJc w:val="left"/>
      <w:pPr>
        <w:ind w:left="2880" w:hanging="360"/>
      </w:pPr>
      <w:rPr>
        <w:rFonts w:ascii="Courier New" w:hAnsi="Courier New" w:cs="Courier New" w:hint="default"/>
      </w:rPr>
    </w:lvl>
    <w:lvl w:ilvl="2" w:tplc="04080005" w:tentative="1">
      <w:start w:val="1"/>
      <w:numFmt w:val="bullet"/>
      <w:lvlText w:val=""/>
      <w:lvlJc w:val="left"/>
      <w:pPr>
        <w:ind w:left="3600" w:hanging="360"/>
      </w:pPr>
      <w:rPr>
        <w:rFonts w:ascii="Wingdings" w:hAnsi="Wingdings" w:hint="default"/>
      </w:rPr>
    </w:lvl>
    <w:lvl w:ilvl="3" w:tplc="04080001" w:tentative="1">
      <w:start w:val="1"/>
      <w:numFmt w:val="bullet"/>
      <w:lvlText w:val=""/>
      <w:lvlJc w:val="left"/>
      <w:pPr>
        <w:ind w:left="4320" w:hanging="360"/>
      </w:pPr>
      <w:rPr>
        <w:rFonts w:ascii="Symbol" w:hAnsi="Symbol" w:hint="default"/>
      </w:rPr>
    </w:lvl>
    <w:lvl w:ilvl="4" w:tplc="04080003" w:tentative="1">
      <w:start w:val="1"/>
      <w:numFmt w:val="bullet"/>
      <w:lvlText w:val="o"/>
      <w:lvlJc w:val="left"/>
      <w:pPr>
        <w:ind w:left="5040" w:hanging="360"/>
      </w:pPr>
      <w:rPr>
        <w:rFonts w:ascii="Courier New" w:hAnsi="Courier New" w:cs="Courier New" w:hint="default"/>
      </w:rPr>
    </w:lvl>
    <w:lvl w:ilvl="5" w:tplc="04080005" w:tentative="1">
      <w:start w:val="1"/>
      <w:numFmt w:val="bullet"/>
      <w:lvlText w:val=""/>
      <w:lvlJc w:val="left"/>
      <w:pPr>
        <w:ind w:left="5760" w:hanging="360"/>
      </w:pPr>
      <w:rPr>
        <w:rFonts w:ascii="Wingdings" w:hAnsi="Wingdings" w:hint="default"/>
      </w:rPr>
    </w:lvl>
    <w:lvl w:ilvl="6" w:tplc="04080001" w:tentative="1">
      <w:start w:val="1"/>
      <w:numFmt w:val="bullet"/>
      <w:lvlText w:val=""/>
      <w:lvlJc w:val="left"/>
      <w:pPr>
        <w:ind w:left="6480" w:hanging="360"/>
      </w:pPr>
      <w:rPr>
        <w:rFonts w:ascii="Symbol" w:hAnsi="Symbol" w:hint="default"/>
      </w:rPr>
    </w:lvl>
    <w:lvl w:ilvl="7" w:tplc="04080003" w:tentative="1">
      <w:start w:val="1"/>
      <w:numFmt w:val="bullet"/>
      <w:lvlText w:val="o"/>
      <w:lvlJc w:val="left"/>
      <w:pPr>
        <w:ind w:left="7200" w:hanging="360"/>
      </w:pPr>
      <w:rPr>
        <w:rFonts w:ascii="Courier New" w:hAnsi="Courier New" w:cs="Courier New" w:hint="default"/>
      </w:rPr>
    </w:lvl>
    <w:lvl w:ilvl="8" w:tplc="04080005" w:tentative="1">
      <w:start w:val="1"/>
      <w:numFmt w:val="bullet"/>
      <w:lvlText w:val=""/>
      <w:lvlJc w:val="left"/>
      <w:pPr>
        <w:ind w:left="7920" w:hanging="360"/>
      </w:pPr>
      <w:rPr>
        <w:rFonts w:ascii="Wingdings" w:hAnsi="Wingdings" w:hint="default"/>
      </w:rPr>
    </w:lvl>
  </w:abstractNum>
  <w:abstractNum w:abstractNumId="16">
    <w:nsid w:val="49B44589"/>
    <w:multiLevelType w:val="hybridMultilevel"/>
    <w:tmpl w:val="C44ACDE6"/>
    <w:lvl w:ilvl="0" w:tplc="0408000F">
      <w:start w:val="1"/>
      <w:numFmt w:val="decimal"/>
      <w:lvlText w:val="%1."/>
      <w:lvlJc w:val="left"/>
      <w:pPr>
        <w:ind w:left="786"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7">
    <w:nsid w:val="4C8D6FC0"/>
    <w:multiLevelType w:val="multilevel"/>
    <w:tmpl w:val="D4461C22"/>
    <w:lvl w:ilvl="0">
      <w:start w:val="7"/>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52275CED"/>
    <w:multiLevelType w:val="hybridMultilevel"/>
    <w:tmpl w:val="4FE216D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9">
    <w:nsid w:val="55BD734A"/>
    <w:multiLevelType w:val="hybridMultilevel"/>
    <w:tmpl w:val="73AAA4B8"/>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20">
    <w:nsid w:val="56E965C1"/>
    <w:multiLevelType w:val="hybridMultilevel"/>
    <w:tmpl w:val="80409DCA"/>
    <w:lvl w:ilvl="0" w:tplc="0412889E">
      <w:numFmt w:val="bullet"/>
      <w:lvlText w:val="-"/>
      <w:lvlJc w:val="left"/>
      <w:pPr>
        <w:ind w:left="360" w:hanging="360"/>
      </w:pPr>
      <w:rPr>
        <w:rFonts w:ascii="Arial" w:eastAsia="Times New Roman" w:hAnsi="Arial" w:cs="Arial"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21">
    <w:nsid w:val="5C451E06"/>
    <w:multiLevelType w:val="hybridMultilevel"/>
    <w:tmpl w:val="0E7CEBD2"/>
    <w:lvl w:ilvl="0" w:tplc="0408000F">
      <w:start w:val="1"/>
      <w:numFmt w:val="decimal"/>
      <w:lvlText w:val="%1."/>
      <w:lvlJc w:val="left"/>
      <w:pPr>
        <w:tabs>
          <w:tab w:val="num" w:pos="720"/>
        </w:tabs>
        <w:ind w:left="720" w:hanging="360"/>
      </w:p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2">
    <w:nsid w:val="5D8F7A0A"/>
    <w:multiLevelType w:val="hybridMultilevel"/>
    <w:tmpl w:val="756C3550"/>
    <w:lvl w:ilvl="0" w:tplc="535C69BA">
      <w:start w:val="1"/>
      <w:numFmt w:val="decimal"/>
      <w:lvlText w:val="%1."/>
      <w:lvlJc w:val="left"/>
      <w:pPr>
        <w:ind w:left="825" w:hanging="465"/>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3">
    <w:nsid w:val="5FF47177"/>
    <w:multiLevelType w:val="hybridMultilevel"/>
    <w:tmpl w:val="6EC84770"/>
    <w:lvl w:ilvl="0" w:tplc="967206C8">
      <w:start w:val="2"/>
      <w:numFmt w:val="decimal"/>
      <w:lvlText w:val="%1."/>
      <w:lvlJc w:val="left"/>
      <w:pPr>
        <w:ind w:left="1429" w:hanging="360"/>
      </w:pPr>
      <w:rPr>
        <w:rFonts w:hint="default"/>
      </w:rPr>
    </w:lvl>
    <w:lvl w:ilvl="1" w:tplc="04080019" w:tentative="1">
      <w:start w:val="1"/>
      <w:numFmt w:val="lowerLetter"/>
      <w:lvlText w:val="%2."/>
      <w:lvlJc w:val="left"/>
      <w:pPr>
        <w:ind w:left="2149" w:hanging="360"/>
      </w:pPr>
    </w:lvl>
    <w:lvl w:ilvl="2" w:tplc="0408001B" w:tentative="1">
      <w:start w:val="1"/>
      <w:numFmt w:val="lowerRoman"/>
      <w:lvlText w:val="%3."/>
      <w:lvlJc w:val="right"/>
      <w:pPr>
        <w:ind w:left="2869" w:hanging="180"/>
      </w:pPr>
    </w:lvl>
    <w:lvl w:ilvl="3" w:tplc="0408000F" w:tentative="1">
      <w:start w:val="1"/>
      <w:numFmt w:val="decimal"/>
      <w:lvlText w:val="%4."/>
      <w:lvlJc w:val="left"/>
      <w:pPr>
        <w:ind w:left="3589" w:hanging="360"/>
      </w:pPr>
    </w:lvl>
    <w:lvl w:ilvl="4" w:tplc="04080019" w:tentative="1">
      <w:start w:val="1"/>
      <w:numFmt w:val="lowerLetter"/>
      <w:lvlText w:val="%5."/>
      <w:lvlJc w:val="left"/>
      <w:pPr>
        <w:ind w:left="4309" w:hanging="360"/>
      </w:pPr>
    </w:lvl>
    <w:lvl w:ilvl="5" w:tplc="0408001B" w:tentative="1">
      <w:start w:val="1"/>
      <w:numFmt w:val="lowerRoman"/>
      <w:lvlText w:val="%6."/>
      <w:lvlJc w:val="right"/>
      <w:pPr>
        <w:ind w:left="5029" w:hanging="180"/>
      </w:pPr>
    </w:lvl>
    <w:lvl w:ilvl="6" w:tplc="0408000F" w:tentative="1">
      <w:start w:val="1"/>
      <w:numFmt w:val="decimal"/>
      <w:lvlText w:val="%7."/>
      <w:lvlJc w:val="left"/>
      <w:pPr>
        <w:ind w:left="5749" w:hanging="360"/>
      </w:pPr>
    </w:lvl>
    <w:lvl w:ilvl="7" w:tplc="04080019" w:tentative="1">
      <w:start w:val="1"/>
      <w:numFmt w:val="lowerLetter"/>
      <w:lvlText w:val="%8."/>
      <w:lvlJc w:val="left"/>
      <w:pPr>
        <w:ind w:left="6469" w:hanging="360"/>
      </w:pPr>
    </w:lvl>
    <w:lvl w:ilvl="8" w:tplc="0408001B" w:tentative="1">
      <w:start w:val="1"/>
      <w:numFmt w:val="lowerRoman"/>
      <w:lvlText w:val="%9."/>
      <w:lvlJc w:val="right"/>
      <w:pPr>
        <w:ind w:left="7189" w:hanging="180"/>
      </w:pPr>
    </w:lvl>
  </w:abstractNum>
  <w:abstractNum w:abstractNumId="24">
    <w:nsid w:val="654D76DA"/>
    <w:multiLevelType w:val="multilevel"/>
    <w:tmpl w:val="CDEEB742"/>
    <w:lvl w:ilvl="0">
      <w:start w:val="15"/>
      <w:numFmt w:val="decimal"/>
      <w:lvlText w:val="%1"/>
      <w:lvlJc w:val="left"/>
      <w:pPr>
        <w:ind w:left="405" w:hanging="405"/>
      </w:pPr>
      <w:rPr>
        <w:rFonts w:cs="Times New Roman" w:hint="default"/>
        <w:b/>
        <w:sz w:val="20"/>
      </w:rPr>
    </w:lvl>
    <w:lvl w:ilvl="1">
      <w:start w:val="2"/>
      <w:numFmt w:val="decimal"/>
      <w:lvlText w:val="%1.%2"/>
      <w:lvlJc w:val="left"/>
      <w:pPr>
        <w:ind w:left="831" w:hanging="405"/>
      </w:pPr>
      <w:rPr>
        <w:rFonts w:cs="Times New Roman" w:hint="default"/>
        <w:b/>
        <w:sz w:val="20"/>
      </w:rPr>
    </w:lvl>
    <w:lvl w:ilvl="2">
      <w:start w:val="1"/>
      <w:numFmt w:val="decimal"/>
      <w:lvlText w:val="%1.%2.%3"/>
      <w:lvlJc w:val="left"/>
      <w:pPr>
        <w:ind w:left="720" w:hanging="720"/>
      </w:pPr>
      <w:rPr>
        <w:rFonts w:cs="Times New Roman" w:hint="default"/>
        <w:b/>
        <w:sz w:val="20"/>
      </w:rPr>
    </w:lvl>
    <w:lvl w:ilvl="3">
      <w:start w:val="1"/>
      <w:numFmt w:val="decimal"/>
      <w:lvlText w:val="%1.%2.%3.%4"/>
      <w:lvlJc w:val="left"/>
      <w:pPr>
        <w:ind w:left="1080" w:hanging="1080"/>
      </w:pPr>
      <w:rPr>
        <w:rFonts w:cs="Times New Roman" w:hint="default"/>
        <w:b/>
        <w:sz w:val="20"/>
      </w:rPr>
    </w:lvl>
    <w:lvl w:ilvl="4">
      <w:start w:val="1"/>
      <w:numFmt w:val="decimal"/>
      <w:lvlText w:val="%1.%2.%3.%4.%5"/>
      <w:lvlJc w:val="left"/>
      <w:pPr>
        <w:ind w:left="1080" w:hanging="1080"/>
      </w:pPr>
      <w:rPr>
        <w:rFonts w:cs="Times New Roman" w:hint="default"/>
        <w:b/>
        <w:sz w:val="20"/>
      </w:rPr>
    </w:lvl>
    <w:lvl w:ilvl="5">
      <w:start w:val="1"/>
      <w:numFmt w:val="decimal"/>
      <w:lvlText w:val="%1.%2.%3.%4.%5.%6"/>
      <w:lvlJc w:val="left"/>
      <w:pPr>
        <w:ind w:left="1440" w:hanging="1440"/>
      </w:pPr>
      <w:rPr>
        <w:rFonts w:cs="Times New Roman" w:hint="default"/>
        <w:b/>
        <w:sz w:val="20"/>
      </w:rPr>
    </w:lvl>
    <w:lvl w:ilvl="6">
      <w:start w:val="1"/>
      <w:numFmt w:val="decimal"/>
      <w:lvlText w:val="%1.%2.%3.%4.%5.%6.%7"/>
      <w:lvlJc w:val="left"/>
      <w:pPr>
        <w:ind w:left="1440" w:hanging="1440"/>
      </w:pPr>
      <w:rPr>
        <w:rFonts w:cs="Times New Roman" w:hint="default"/>
        <w:b/>
        <w:sz w:val="20"/>
      </w:rPr>
    </w:lvl>
    <w:lvl w:ilvl="7">
      <w:start w:val="1"/>
      <w:numFmt w:val="decimal"/>
      <w:lvlText w:val="%1.%2.%3.%4.%5.%6.%7.%8"/>
      <w:lvlJc w:val="left"/>
      <w:pPr>
        <w:ind w:left="1800" w:hanging="1800"/>
      </w:pPr>
      <w:rPr>
        <w:rFonts w:cs="Times New Roman" w:hint="default"/>
        <w:b/>
        <w:sz w:val="20"/>
      </w:rPr>
    </w:lvl>
    <w:lvl w:ilvl="8">
      <w:start w:val="1"/>
      <w:numFmt w:val="decimal"/>
      <w:lvlText w:val="%1.%2.%3.%4.%5.%6.%7.%8.%9"/>
      <w:lvlJc w:val="left"/>
      <w:pPr>
        <w:ind w:left="1800" w:hanging="1800"/>
      </w:pPr>
      <w:rPr>
        <w:rFonts w:cs="Times New Roman" w:hint="default"/>
        <w:b/>
        <w:sz w:val="20"/>
      </w:rPr>
    </w:lvl>
  </w:abstractNum>
  <w:abstractNum w:abstractNumId="25">
    <w:nsid w:val="65537A05"/>
    <w:multiLevelType w:val="multilevel"/>
    <w:tmpl w:val="234ECDC2"/>
    <w:lvl w:ilvl="0">
      <w:start w:val="6"/>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6A6E5A8B"/>
    <w:multiLevelType w:val="multilevel"/>
    <w:tmpl w:val="C366CBFE"/>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7">
    <w:nsid w:val="6B3C2EF5"/>
    <w:multiLevelType w:val="hybridMultilevel"/>
    <w:tmpl w:val="713A4786"/>
    <w:lvl w:ilvl="0" w:tplc="0408000F">
      <w:start w:val="1"/>
      <w:numFmt w:val="decimal"/>
      <w:lvlText w:val="%1."/>
      <w:lvlJc w:val="left"/>
      <w:pPr>
        <w:tabs>
          <w:tab w:val="num" w:pos="780"/>
        </w:tabs>
        <w:ind w:left="780" w:hanging="360"/>
      </w:pPr>
    </w:lvl>
    <w:lvl w:ilvl="1" w:tplc="04080019" w:tentative="1">
      <w:start w:val="1"/>
      <w:numFmt w:val="lowerLetter"/>
      <w:lvlText w:val="%2."/>
      <w:lvlJc w:val="left"/>
      <w:pPr>
        <w:tabs>
          <w:tab w:val="num" w:pos="1500"/>
        </w:tabs>
        <w:ind w:left="1500" w:hanging="360"/>
      </w:pPr>
    </w:lvl>
    <w:lvl w:ilvl="2" w:tplc="0408001B" w:tentative="1">
      <w:start w:val="1"/>
      <w:numFmt w:val="lowerRoman"/>
      <w:lvlText w:val="%3."/>
      <w:lvlJc w:val="right"/>
      <w:pPr>
        <w:tabs>
          <w:tab w:val="num" w:pos="2220"/>
        </w:tabs>
        <w:ind w:left="2220" w:hanging="180"/>
      </w:pPr>
    </w:lvl>
    <w:lvl w:ilvl="3" w:tplc="0408000F" w:tentative="1">
      <w:start w:val="1"/>
      <w:numFmt w:val="decimal"/>
      <w:lvlText w:val="%4."/>
      <w:lvlJc w:val="left"/>
      <w:pPr>
        <w:tabs>
          <w:tab w:val="num" w:pos="2940"/>
        </w:tabs>
        <w:ind w:left="2940" w:hanging="360"/>
      </w:pPr>
    </w:lvl>
    <w:lvl w:ilvl="4" w:tplc="04080019" w:tentative="1">
      <w:start w:val="1"/>
      <w:numFmt w:val="lowerLetter"/>
      <w:lvlText w:val="%5."/>
      <w:lvlJc w:val="left"/>
      <w:pPr>
        <w:tabs>
          <w:tab w:val="num" w:pos="3660"/>
        </w:tabs>
        <w:ind w:left="3660" w:hanging="360"/>
      </w:pPr>
    </w:lvl>
    <w:lvl w:ilvl="5" w:tplc="0408001B" w:tentative="1">
      <w:start w:val="1"/>
      <w:numFmt w:val="lowerRoman"/>
      <w:lvlText w:val="%6."/>
      <w:lvlJc w:val="right"/>
      <w:pPr>
        <w:tabs>
          <w:tab w:val="num" w:pos="4380"/>
        </w:tabs>
        <w:ind w:left="4380" w:hanging="180"/>
      </w:pPr>
    </w:lvl>
    <w:lvl w:ilvl="6" w:tplc="0408000F" w:tentative="1">
      <w:start w:val="1"/>
      <w:numFmt w:val="decimal"/>
      <w:lvlText w:val="%7."/>
      <w:lvlJc w:val="left"/>
      <w:pPr>
        <w:tabs>
          <w:tab w:val="num" w:pos="5100"/>
        </w:tabs>
        <w:ind w:left="5100" w:hanging="360"/>
      </w:pPr>
    </w:lvl>
    <w:lvl w:ilvl="7" w:tplc="04080019" w:tentative="1">
      <w:start w:val="1"/>
      <w:numFmt w:val="lowerLetter"/>
      <w:lvlText w:val="%8."/>
      <w:lvlJc w:val="left"/>
      <w:pPr>
        <w:tabs>
          <w:tab w:val="num" w:pos="5820"/>
        </w:tabs>
        <w:ind w:left="5820" w:hanging="360"/>
      </w:pPr>
    </w:lvl>
    <w:lvl w:ilvl="8" w:tplc="0408001B" w:tentative="1">
      <w:start w:val="1"/>
      <w:numFmt w:val="lowerRoman"/>
      <w:lvlText w:val="%9."/>
      <w:lvlJc w:val="right"/>
      <w:pPr>
        <w:tabs>
          <w:tab w:val="num" w:pos="6540"/>
        </w:tabs>
        <w:ind w:left="6540" w:hanging="180"/>
      </w:pPr>
    </w:lvl>
  </w:abstractNum>
  <w:abstractNum w:abstractNumId="28">
    <w:nsid w:val="6F376F99"/>
    <w:multiLevelType w:val="hybridMultilevel"/>
    <w:tmpl w:val="091853B8"/>
    <w:lvl w:ilvl="0" w:tplc="CAF814DE">
      <w:start w:val="4"/>
      <w:numFmt w:val="decimal"/>
      <w:lvlText w:val="%1."/>
      <w:lvlJc w:val="left"/>
      <w:pPr>
        <w:ind w:left="786" w:hanging="360"/>
      </w:pPr>
      <w:rPr>
        <w:rFonts w:hint="default"/>
      </w:rPr>
    </w:lvl>
    <w:lvl w:ilvl="1" w:tplc="04080019" w:tentative="1">
      <w:start w:val="1"/>
      <w:numFmt w:val="lowerLetter"/>
      <w:lvlText w:val="%2."/>
      <w:lvlJc w:val="left"/>
      <w:pPr>
        <w:ind w:left="1506" w:hanging="360"/>
      </w:pPr>
    </w:lvl>
    <w:lvl w:ilvl="2" w:tplc="0408001B" w:tentative="1">
      <w:start w:val="1"/>
      <w:numFmt w:val="lowerRoman"/>
      <w:lvlText w:val="%3."/>
      <w:lvlJc w:val="right"/>
      <w:pPr>
        <w:ind w:left="2226" w:hanging="180"/>
      </w:pPr>
    </w:lvl>
    <w:lvl w:ilvl="3" w:tplc="0408000F" w:tentative="1">
      <w:start w:val="1"/>
      <w:numFmt w:val="decimal"/>
      <w:lvlText w:val="%4."/>
      <w:lvlJc w:val="left"/>
      <w:pPr>
        <w:ind w:left="2946" w:hanging="360"/>
      </w:pPr>
    </w:lvl>
    <w:lvl w:ilvl="4" w:tplc="04080019" w:tentative="1">
      <w:start w:val="1"/>
      <w:numFmt w:val="lowerLetter"/>
      <w:lvlText w:val="%5."/>
      <w:lvlJc w:val="left"/>
      <w:pPr>
        <w:ind w:left="3666" w:hanging="360"/>
      </w:pPr>
    </w:lvl>
    <w:lvl w:ilvl="5" w:tplc="0408001B" w:tentative="1">
      <w:start w:val="1"/>
      <w:numFmt w:val="lowerRoman"/>
      <w:lvlText w:val="%6."/>
      <w:lvlJc w:val="right"/>
      <w:pPr>
        <w:ind w:left="4386" w:hanging="180"/>
      </w:pPr>
    </w:lvl>
    <w:lvl w:ilvl="6" w:tplc="0408000F" w:tentative="1">
      <w:start w:val="1"/>
      <w:numFmt w:val="decimal"/>
      <w:lvlText w:val="%7."/>
      <w:lvlJc w:val="left"/>
      <w:pPr>
        <w:ind w:left="5106" w:hanging="360"/>
      </w:pPr>
    </w:lvl>
    <w:lvl w:ilvl="7" w:tplc="04080019" w:tentative="1">
      <w:start w:val="1"/>
      <w:numFmt w:val="lowerLetter"/>
      <w:lvlText w:val="%8."/>
      <w:lvlJc w:val="left"/>
      <w:pPr>
        <w:ind w:left="5826" w:hanging="360"/>
      </w:pPr>
    </w:lvl>
    <w:lvl w:ilvl="8" w:tplc="0408001B" w:tentative="1">
      <w:start w:val="1"/>
      <w:numFmt w:val="lowerRoman"/>
      <w:lvlText w:val="%9."/>
      <w:lvlJc w:val="right"/>
      <w:pPr>
        <w:ind w:left="6546" w:hanging="180"/>
      </w:pPr>
    </w:lvl>
  </w:abstractNum>
  <w:abstractNum w:abstractNumId="29">
    <w:nsid w:val="708B5580"/>
    <w:multiLevelType w:val="hybridMultilevel"/>
    <w:tmpl w:val="94EE02EC"/>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0">
    <w:nsid w:val="77CE78B5"/>
    <w:multiLevelType w:val="hybridMultilevel"/>
    <w:tmpl w:val="087E325A"/>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1">
    <w:nsid w:val="7FE71F01"/>
    <w:multiLevelType w:val="hybridMultilevel"/>
    <w:tmpl w:val="6234D82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2"/>
  </w:num>
  <w:num w:numId="2">
    <w:abstractNumId w:val="12"/>
  </w:num>
  <w:num w:numId="3">
    <w:abstractNumId w:val="1"/>
  </w:num>
  <w:num w:numId="4">
    <w:abstractNumId w:val="27"/>
  </w:num>
  <w:num w:numId="5">
    <w:abstractNumId w:val="21"/>
  </w:num>
  <w:num w:numId="6">
    <w:abstractNumId w:val="14"/>
  </w:num>
  <w:num w:numId="7">
    <w:abstractNumId w:val="17"/>
  </w:num>
  <w:num w:numId="8">
    <w:abstractNumId w:val="20"/>
  </w:num>
  <w:num w:numId="9">
    <w:abstractNumId w:val="22"/>
  </w:num>
  <w:num w:numId="10">
    <w:abstractNumId w:val="9"/>
  </w:num>
  <w:num w:numId="11">
    <w:abstractNumId w:val="25"/>
  </w:num>
  <w:num w:numId="12">
    <w:abstractNumId w:val="24"/>
  </w:num>
  <w:num w:numId="13">
    <w:abstractNumId w:val="5"/>
  </w:num>
  <w:num w:numId="14">
    <w:abstractNumId w:val="18"/>
  </w:num>
  <w:num w:numId="15">
    <w:abstractNumId w:val="6"/>
  </w:num>
  <w:num w:numId="16">
    <w:abstractNumId w:val="15"/>
  </w:num>
  <w:num w:numId="17">
    <w:abstractNumId w:val="0"/>
  </w:num>
  <w:num w:numId="18">
    <w:abstractNumId w:val="8"/>
  </w:num>
  <w:num w:numId="19">
    <w:abstractNumId w:val="19"/>
  </w:num>
  <w:num w:numId="20">
    <w:abstractNumId w:val="3"/>
  </w:num>
  <w:num w:numId="21">
    <w:abstractNumId w:val="23"/>
  </w:num>
  <w:num w:numId="22">
    <w:abstractNumId w:val="13"/>
  </w:num>
  <w:num w:numId="23">
    <w:abstractNumId w:val="29"/>
  </w:num>
  <w:num w:numId="24">
    <w:abstractNumId w:val="7"/>
  </w:num>
  <w:num w:numId="25">
    <w:abstractNumId w:val="4"/>
  </w:num>
  <w:num w:numId="26">
    <w:abstractNumId w:val="26"/>
  </w:num>
  <w:num w:numId="27">
    <w:abstractNumId w:val="31"/>
  </w:num>
  <w:num w:numId="28">
    <w:abstractNumId w:val="16"/>
  </w:num>
  <w:num w:numId="29">
    <w:abstractNumId w:val="10"/>
  </w:num>
  <w:num w:numId="30">
    <w:abstractNumId w:val="30"/>
  </w:num>
  <w:num w:numId="31">
    <w:abstractNumId w:val="11"/>
  </w:num>
  <w:num w:numId="3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rawingGridVerticalSpacing w:val="57"/>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222B"/>
    <w:rsid w:val="00000C02"/>
    <w:rsid w:val="000020AC"/>
    <w:rsid w:val="00004677"/>
    <w:rsid w:val="00005115"/>
    <w:rsid w:val="00005785"/>
    <w:rsid w:val="0001268B"/>
    <w:rsid w:val="00017C38"/>
    <w:rsid w:val="00021A32"/>
    <w:rsid w:val="000260E4"/>
    <w:rsid w:val="00027ACA"/>
    <w:rsid w:val="00033882"/>
    <w:rsid w:val="00033DB1"/>
    <w:rsid w:val="00034BE9"/>
    <w:rsid w:val="0003551E"/>
    <w:rsid w:val="00036A2B"/>
    <w:rsid w:val="00036C1D"/>
    <w:rsid w:val="000370B0"/>
    <w:rsid w:val="00041C23"/>
    <w:rsid w:val="0004295F"/>
    <w:rsid w:val="00046D18"/>
    <w:rsid w:val="000504FB"/>
    <w:rsid w:val="00050CD7"/>
    <w:rsid w:val="0005121B"/>
    <w:rsid w:val="00053217"/>
    <w:rsid w:val="00055D2D"/>
    <w:rsid w:val="000575AD"/>
    <w:rsid w:val="00070286"/>
    <w:rsid w:val="00070AFF"/>
    <w:rsid w:val="00070E13"/>
    <w:rsid w:val="00071357"/>
    <w:rsid w:val="000718B4"/>
    <w:rsid w:val="000746EC"/>
    <w:rsid w:val="00075A4E"/>
    <w:rsid w:val="000815CC"/>
    <w:rsid w:val="00087A03"/>
    <w:rsid w:val="000A1D38"/>
    <w:rsid w:val="000A1FF2"/>
    <w:rsid w:val="000A250F"/>
    <w:rsid w:val="000B5CF0"/>
    <w:rsid w:val="000B7346"/>
    <w:rsid w:val="000B75FD"/>
    <w:rsid w:val="000C01DE"/>
    <w:rsid w:val="000C3362"/>
    <w:rsid w:val="000C6FFE"/>
    <w:rsid w:val="000D2265"/>
    <w:rsid w:val="000D2875"/>
    <w:rsid w:val="000D2F7F"/>
    <w:rsid w:val="000D4B6A"/>
    <w:rsid w:val="000D5CD4"/>
    <w:rsid w:val="000E0D3E"/>
    <w:rsid w:val="000E1F50"/>
    <w:rsid w:val="000E3756"/>
    <w:rsid w:val="000F0B7A"/>
    <w:rsid w:val="000F1BC1"/>
    <w:rsid w:val="000F2234"/>
    <w:rsid w:val="000F335D"/>
    <w:rsid w:val="000F4AD6"/>
    <w:rsid w:val="000F4D9A"/>
    <w:rsid w:val="000F515B"/>
    <w:rsid w:val="0010196F"/>
    <w:rsid w:val="0011434A"/>
    <w:rsid w:val="00115BA0"/>
    <w:rsid w:val="001167D4"/>
    <w:rsid w:val="00124C43"/>
    <w:rsid w:val="00130DB7"/>
    <w:rsid w:val="001358F6"/>
    <w:rsid w:val="00140591"/>
    <w:rsid w:val="00144F22"/>
    <w:rsid w:val="001515AD"/>
    <w:rsid w:val="0015256B"/>
    <w:rsid w:val="00157C04"/>
    <w:rsid w:val="00164FCA"/>
    <w:rsid w:val="00166227"/>
    <w:rsid w:val="00167BEF"/>
    <w:rsid w:val="00170CA0"/>
    <w:rsid w:val="0017502E"/>
    <w:rsid w:val="00176ADE"/>
    <w:rsid w:val="00177255"/>
    <w:rsid w:val="0019165C"/>
    <w:rsid w:val="00192E56"/>
    <w:rsid w:val="001950C0"/>
    <w:rsid w:val="00195893"/>
    <w:rsid w:val="001A2C7D"/>
    <w:rsid w:val="001A374C"/>
    <w:rsid w:val="001A57D5"/>
    <w:rsid w:val="001A69C8"/>
    <w:rsid w:val="001A7384"/>
    <w:rsid w:val="001A7763"/>
    <w:rsid w:val="001A7C3D"/>
    <w:rsid w:val="001A7CC7"/>
    <w:rsid w:val="001B28ED"/>
    <w:rsid w:val="001B33E8"/>
    <w:rsid w:val="001B4B25"/>
    <w:rsid w:val="001B4D12"/>
    <w:rsid w:val="001B59E7"/>
    <w:rsid w:val="001B7F5C"/>
    <w:rsid w:val="001D3F19"/>
    <w:rsid w:val="001D5A23"/>
    <w:rsid w:val="001D628F"/>
    <w:rsid w:val="001D7718"/>
    <w:rsid w:val="001E0F90"/>
    <w:rsid w:val="001E1A41"/>
    <w:rsid w:val="001E1B64"/>
    <w:rsid w:val="001E25B2"/>
    <w:rsid w:val="001E4BAF"/>
    <w:rsid w:val="001E59D6"/>
    <w:rsid w:val="001E63A8"/>
    <w:rsid w:val="001F69C3"/>
    <w:rsid w:val="001F7779"/>
    <w:rsid w:val="001F7FB2"/>
    <w:rsid w:val="002129C4"/>
    <w:rsid w:val="002141D2"/>
    <w:rsid w:val="002159C6"/>
    <w:rsid w:val="0021700F"/>
    <w:rsid w:val="00231C28"/>
    <w:rsid w:val="00233FC7"/>
    <w:rsid w:val="002401F3"/>
    <w:rsid w:val="0024092E"/>
    <w:rsid w:val="002410E9"/>
    <w:rsid w:val="00243144"/>
    <w:rsid w:val="00243983"/>
    <w:rsid w:val="00243D80"/>
    <w:rsid w:val="002445C2"/>
    <w:rsid w:val="00247539"/>
    <w:rsid w:val="00250B26"/>
    <w:rsid w:val="0025395C"/>
    <w:rsid w:val="00261514"/>
    <w:rsid w:val="00261646"/>
    <w:rsid w:val="00263E86"/>
    <w:rsid w:val="00263FDD"/>
    <w:rsid w:val="0026453B"/>
    <w:rsid w:val="0026679B"/>
    <w:rsid w:val="00274334"/>
    <w:rsid w:val="002777C7"/>
    <w:rsid w:val="002800E3"/>
    <w:rsid w:val="00285DF8"/>
    <w:rsid w:val="0028712A"/>
    <w:rsid w:val="002910D7"/>
    <w:rsid w:val="00292591"/>
    <w:rsid w:val="002927BE"/>
    <w:rsid w:val="00293121"/>
    <w:rsid w:val="00294298"/>
    <w:rsid w:val="002955D2"/>
    <w:rsid w:val="002969A7"/>
    <w:rsid w:val="002A2924"/>
    <w:rsid w:val="002A6775"/>
    <w:rsid w:val="002B0F07"/>
    <w:rsid w:val="002B1733"/>
    <w:rsid w:val="002B7544"/>
    <w:rsid w:val="002C0499"/>
    <w:rsid w:val="002C2C79"/>
    <w:rsid w:val="002C5CDA"/>
    <w:rsid w:val="002C72DE"/>
    <w:rsid w:val="002C7A11"/>
    <w:rsid w:val="002C7C36"/>
    <w:rsid w:val="002D2E2D"/>
    <w:rsid w:val="002D36B9"/>
    <w:rsid w:val="002D3B93"/>
    <w:rsid w:val="002D53C2"/>
    <w:rsid w:val="002D7197"/>
    <w:rsid w:val="002E0956"/>
    <w:rsid w:val="002E2A81"/>
    <w:rsid w:val="002E3078"/>
    <w:rsid w:val="002E3939"/>
    <w:rsid w:val="002E515B"/>
    <w:rsid w:val="002E5EB5"/>
    <w:rsid w:val="002E6BD7"/>
    <w:rsid w:val="002E7306"/>
    <w:rsid w:val="002F038A"/>
    <w:rsid w:val="002F08AB"/>
    <w:rsid w:val="002F482A"/>
    <w:rsid w:val="002F4DA5"/>
    <w:rsid w:val="002F5DE7"/>
    <w:rsid w:val="002F7DD2"/>
    <w:rsid w:val="00307503"/>
    <w:rsid w:val="0031428D"/>
    <w:rsid w:val="00317C9E"/>
    <w:rsid w:val="00324BBF"/>
    <w:rsid w:val="003252A9"/>
    <w:rsid w:val="0033045E"/>
    <w:rsid w:val="003348F5"/>
    <w:rsid w:val="0033515C"/>
    <w:rsid w:val="0033518A"/>
    <w:rsid w:val="00335A0E"/>
    <w:rsid w:val="00336A8E"/>
    <w:rsid w:val="00343021"/>
    <w:rsid w:val="00343DB4"/>
    <w:rsid w:val="00344428"/>
    <w:rsid w:val="003446A8"/>
    <w:rsid w:val="00352BE6"/>
    <w:rsid w:val="003561F0"/>
    <w:rsid w:val="003571EB"/>
    <w:rsid w:val="00357A29"/>
    <w:rsid w:val="00362D71"/>
    <w:rsid w:val="00364B11"/>
    <w:rsid w:val="003659E4"/>
    <w:rsid w:val="00367AE8"/>
    <w:rsid w:val="00367B59"/>
    <w:rsid w:val="00367F6E"/>
    <w:rsid w:val="00370D2A"/>
    <w:rsid w:val="00381D39"/>
    <w:rsid w:val="00385979"/>
    <w:rsid w:val="00386A7E"/>
    <w:rsid w:val="003913B6"/>
    <w:rsid w:val="00396770"/>
    <w:rsid w:val="003A120D"/>
    <w:rsid w:val="003A2C11"/>
    <w:rsid w:val="003A34A8"/>
    <w:rsid w:val="003A6596"/>
    <w:rsid w:val="003B10AB"/>
    <w:rsid w:val="003B4275"/>
    <w:rsid w:val="003C19D7"/>
    <w:rsid w:val="003C6DDD"/>
    <w:rsid w:val="003D075F"/>
    <w:rsid w:val="003D0A9F"/>
    <w:rsid w:val="003D5C62"/>
    <w:rsid w:val="003E0447"/>
    <w:rsid w:val="003E195B"/>
    <w:rsid w:val="003E2126"/>
    <w:rsid w:val="003E3B75"/>
    <w:rsid w:val="003E4BB5"/>
    <w:rsid w:val="003F13E2"/>
    <w:rsid w:val="00400D79"/>
    <w:rsid w:val="0040233C"/>
    <w:rsid w:val="004038F3"/>
    <w:rsid w:val="00403BAF"/>
    <w:rsid w:val="004042E0"/>
    <w:rsid w:val="004046B8"/>
    <w:rsid w:val="00405120"/>
    <w:rsid w:val="004056C4"/>
    <w:rsid w:val="00405F6D"/>
    <w:rsid w:val="004129A9"/>
    <w:rsid w:val="0041321B"/>
    <w:rsid w:val="00421163"/>
    <w:rsid w:val="0042376C"/>
    <w:rsid w:val="004259EC"/>
    <w:rsid w:val="00426E34"/>
    <w:rsid w:val="00430AA8"/>
    <w:rsid w:val="00433A15"/>
    <w:rsid w:val="00434C2B"/>
    <w:rsid w:val="004434C4"/>
    <w:rsid w:val="0044430A"/>
    <w:rsid w:val="00453658"/>
    <w:rsid w:val="00454D4B"/>
    <w:rsid w:val="004613F9"/>
    <w:rsid w:val="00474300"/>
    <w:rsid w:val="0048021A"/>
    <w:rsid w:val="0048219C"/>
    <w:rsid w:val="00483D49"/>
    <w:rsid w:val="004865E5"/>
    <w:rsid w:val="00487A0C"/>
    <w:rsid w:val="00487F2E"/>
    <w:rsid w:val="00487FBA"/>
    <w:rsid w:val="00491AFC"/>
    <w:rsid w:val="00494490"/>
    <w:rsid w:val="00497069"/>
    <w:rsid w:val="004A2AE1"/>
    <w:rsid w:val="004A66E8"/>
    <w:rsid w:val="004B39C2"/>
    <w:rsid w:val="004B53E2"/>
    <w:rsid w:val="004B6AAC"/>
    <w:rsid w:val="004C14DB"/>
    <w:rsid w:val="004C2830"/>
    <w:rsid w:val="004C3354"/>
    <w:rsid w:val="004D0156"/>
    <w:rsid w:val="004D6308"/>
    <w:rsid w:val="004D6324"/>
    <w:rsid w:val="004E30C1"/>
    <w:rsid w:val="004E4356"/>
    <w:rsid w:val="004E4D81"/>
    <w:rsid w:val="004F1E90"/>
    <w:rsid w:val="004F216D"/>
    <w:rsid w:val="004F2577"/>
    <w:rsid w:val="004F3465"/>
    <w:rsid w:val="004F6926"/>
    <w:rsid w:val="00502AE1"/>
    <w:rsid w:val="00505592"/>
    <w:rsid w:val="00510E8F"/>
    <w:rsid w:val="00517C1F"/>
    <w:rsid w:val="00521C49"/>
    <w:rsid w:val="00525815"/>
    <w:rsid w:val="00530E17"/>
    <w:rsid w:val="00532483"/>
    <w:rsid w:val="00533EBF"/>
    <w:rsid w:val="0053681B"/>
    <w:rsid w:val="00537914"/>
    <w:rsid w:val="00540E21"/>
    <w:rsid w:val="0054163F"/>
    <w:rsid w:val="00544184"/>
    <w:rsid w:val="00545AF6"/>
    <w:rsid w:val="00545CD0"/>
    <w:rsid w:val="0055059B"/>
    <w:rsid w:val="00554440"/>
    <w:rsid w:val="005549A3"/>
    <w:rsid w:val="0055584D"/>
    <w:rsid w:val="005558CA"/>
    <w:rsid w:val="0056297C"/>
    <w:rsid w:val="00564A99"/>
    <w:rsid w:val="00564CB5"/>
    <w:rsid w:val="00570D77"/>
    <w:rsid w:val="00571A5B"/>
    <w:rsid w:val="005762DC"/>
    <w:rsid w:val="0057705D"/>
    <w:rsid w:val="005775D4"/>
    <w:rsid w:val="0058091B"/>
    <w:rsid w:val="00583E3F"/>
    <w:rsid w:val="00586D92"/>
    <w:rsid w:val="00591024"/>
    <w:rsid w:val="00591DE0"/>
    <w:rsid w:val="005A330B"/>
    <w:rsid w:val="005A33E1"/>
    <w:rsid w:val="005B0F2D"/>
    <w:rsid w:val="005B2396"/>
    <w:rsid w:val="005B26B8"/>
    <w:rsid w:val="005B3933"/>
    <w:rsid w:val="005B40AC"/>
    <w:rsid w:val="005B79E0"/>
    <w:rsid w:val="005C16AE"/>
    <w:rsid w:val="005C4668"/>
    <w:rsid w:val="005D0425"/>
    <w:rsid w:val="005D11BA"/>
    <w:rsid w:val="005D3024"/>
    <w:rsid w:val="005D30FA"/>
    <w:rsid w:val="005D6518"/>
    <w:rsid w:val="005D6ACF"/>
    <w:rsid w:val="005D73DA"/>
    <w:rsid w:val="005E02D0"/>
    <w:rsid w:val="005E18C0"/>
    <w:rsid w:val="005E50D9"/>
    <w:rsid w:val="005E5DC4"/>
    <w:rsid w:val="005F025C"/>
    <w:rsid w:val="005F13A0"/>
    <w:rsid w:val="005F2899"/>
    <w:rsid w:val="005F33E2"/>
    <w:rsid w:val="005F61C3"/>
    <w:rsid w:val="005F73E1"/>
    <w:rsid w:val="00602CA3"/>
    <w:rsid w:val="00604FC8"/>
    <w:rsid w:val="00605B22"/>
    <w:rsid w:val="00606B8A"/>
    <w:rsid w:val="00610537"/>
    <w:rsid w:val="00610DC7"/>
    <w:rsid w:val="00610EB6"/>
    <w:rsid w:val="0061157B"/>
    <w:rsid w:val="006116EC"/>
    <w:rsid w:val="0061351D"/>
    <w:rsid w:val="006135D1"/>
    <w:rsid w:val="006147CE"/>
    <w:rsid w:val="006205A7"/>
    <w:rsid w:val="00622544"/>
    <w:rsid w:val="006225AC"/>
    <w:rsid w:val="0062307E"/>
    <w:rsid w:val="00632203"/>
    <w:rsid w:val="00633C6A"/>
    <w:rsid w:val="00644B27"/>
    <w:rsid w:val="006509A4"/>
    <w:rsid w:val="00650D16"/>
    <w:rsid w:val="0066023E"/>
    <w:rsid w:val="006602E0"/>
    <w:rsid w:val="00671B90"/>
    <w:rsid w:val="006742B8"/>
    <w:rsid w:val="00674716"/>
    <w:rsid w:val="00677102"/>
    <w:rsid w:val="00683F99"/>
    <w:rsid w:val="00684639"/>
    <w:rsid w:val="00690061"/>
    <w:rsid w:val="00691759"/>
    <w:rsid w:val="00693C00"/>
    <w:rsid w:val="006A0D88"/>
    <w:rsid w:val="006A1E38"/>
    <w:rsid w:val="006A2BF0"/>
    <w:rsid w:val="006B1A82"/>
    <w:rsid w:val="006B6174"/>
    <w:rsid w:val="006B7C90"/>
    <w:rsid w:val="006C02A1"/>
    <w:rsid w:val="006C1932"/>
    <w:rsid w:val="006C327F"/>
    <w:rsid w:val="006C35D9"/>
    <w:rsid w:val="006C4574"/>
    <w:rsid w:val="006C4D19"/>
    <w:rsid w:val="006D4806"/>
    <w:rsid w:val="006E1C01"/>
    <w:rsid w:val="006E5344"/>
    <w:rsid w:val="006E61FB"/>
    <w:rsid w:val="006F45C8"/>
    <w:rsid w:val="006F64DA"/>
    <w:rsid w:val="00711C68"/>
    <w:rsid w:val="007145FD"/>
    <w:rsid w:val="007147B5"/>
    <w:rsid w:val="00714A14"/>
    <w:rsid w:val="007155AD"/>
    <w:rsid w:val="00716A31"/>
    <w:rsid w:val="00717275"/>
    <w:rsid w:val="0072008F"/>
    <w:rsid w:val="007233B5"/>
    <w:rsid w:val="007261FA"/>
    <w:rsid w:val="00727EB2"/>
    <w:rsid w:val="007333C0"/>
    <w:rsid w:val="00734F91"/>
    <w:rsid w:val="00742D27"/>
    <w:rsid w:val="00742D6D"/>
    <w:rsid w:val="00744E3F"/>
    <w:rsid w:val="00747648"/>
    <w:rsid w:val="00747F99"/>
    <w:rsid w:val="00752689"/>
    <w:rsid w:val="00752892"/>
    <w:rsid w:val="00753386"/>
    <w:rsid w:val="00760CE9"/>
    <w:rsid w:val="0076139E"/>
    <w:rsid w:val="007658A8"/>
    <w:rsid w:val="00765DB5"/>
    <w:rsid w:val="00766B59"/>
    <w:rsid w:val="00767625"/>
    <w:rsid w:val="007754B6"/>
    <w:rsid w:val="0077696F"/>
    <w:rsid w:val="007801DE"/>
    <w:rsid w:val="00783287"/>
    <w:rsid w:val="00787A8B"/>
    <w:rsid w:val="007942B8"/>
    <w:rsid w:val="007A7C61"/>
    <w:rsid w:val="007A7D3F"/>
    <w:rsid w:val="007B25B2"/>
    <w:rsid w:val="007C4FE6"/>
    <w:rsid w:val="007C5C76"/>
    <w:rsid w:val="007C6F09"/>
    <w:rsid w:val="007C6F34"/>
    <w:rsid w:val="007E000A"/>
    <w:rsid w:val="007E2279"/>
    <w:rsid w:val="007E31EE"/>
    <w:rsid w:val="007F1DAF"/>
    <w:rsid w:val="007F2435"/>
    <w:rsid w:val="00814EEF"/>
    <w:rsid w:val="00822C0C"/>
    <w:rsid w:val="00824EFF"/>
    <w:rsid w:val="00825B75"/>
    <w:rsid w:val="00826839"/>
    <w:rsid w:val="00831348"/>
    <w:rsid w:val="0084634C"/>
    <w:rsid w:val="008534BB"/>
    <w:rsid w:val="008571CE"/>
    <w:rsid w:val="00860253"/>
    <w:rsid w:val="008655E4"/>
    <w:rsid w:val="00866F41"/>
    <w:rsid w:val="00872CAB"/>
    <w:rsid w:val="00882A5E"/>
    <w:rsid w:val="00882E4F"/>
    <w:rsid w:val="00884B0A"/>
    <w:rsid w:val="00885AFB"/>
    <w:rsid w:val="00886943"/>
    <w:rsid w:val="00886A0E"/>
    <w:rsid w:val="00892AE3"/>
    <w:rsid w:val="008934D6"/>
    <w:rsid w:val="00894F37"/>
    <w:rsid w:val="008961C2"/>
    <w:rsid w:val="008A0E08"/>
    <w:rsid w:val="008A2520"/>
    <w:rsid w:val="008A793A"/>
    <w:rsid w:val="008B684F"/>
    <w:rsid w:val="008C028E"/>
    <w:rsid w:val="008C10EC"/>
    <w:rsid w:val="008C319A"/>
    <w:rsid w:val="008C375F"/>
    <w:rsid w:val="008C4E61"/>
    <w:rsid w:val="008C7E83"/>
    <w:rsid w:val="008D0061"/>
    <w:rsid w:val="008D4031"/>
    <w:rsid w:val="008D6FDC"/>
    <w:rsid w:val="008E0488"/>
    <w:rsid w:val="008E43DA"/>
    <w:rsid w:val="008E6A26"/>
    <w:rsid w:val="008E748B"/>
    <w:rsid w:val="008F37A1"/>
    <w:rsid w:val="008F46DE"/>
    <w:rsid w:val="008F4DD8"/>
    <w:rsid w:val="008F4E62"/>
    <w:rsid w:val="00900460"/>
    <w:rsid w:val="00901A2E"/>
    <w:rsid w:val="00906A32"/>
    <w:rsid w:val="009071D9"/>
    <w:rsid w:val="0091026C"/>
    <w:rsid w:val="009136C3"/>
    <w:rsid w:val="009161EC"/>
    <w:rsid w:val="00916358"/>
    <w:rsid w:val="00917246"/>
    <w:rsid w:val="00917713"/>
    <w:rsid w:val="009179D6"/>
    <w:rsid w:val="009262B4"/>
    <w:rsid w:val="00935FCA"/>
    <w:rsid w:val="00936E65"/>
    <w:rsid w:val="00941C9A"/>
    <w:rsid w:val="00942687"/>
    <w:rsid w:val="00945D56"/>
    <w:rsid w:val="00951039"/>
    <w:rsid w:val="00951856"/>
    <w:rsid w:val="00953F9E"/>
    <w:rsid w:val="00960521"/>
    <w:rsid w:val="00960596"/>
    <w:rsid w:val="009610C1"/>
    <w:rsid w:val="0096166F"/>
    <w:rsid w:val="00961B26"/>
    <w:rsid w:val="009628A8"/>
    <w:rsid w:val="009736DA"/>
    <w:rsid w:val="009754D1"/>
    <w:rsid w:val="00980574"/>
    <w:rsid w:val="00980C65"/>
    <w:rsid w:val="00981F75"/>
    <w:rsid w:val="00983BD1"/>
    <w:rsid w:val="0098548F"/>
    <w:rsid w:val="0099151D"/>
    <w:rsid w:val="00996113"/>
    <w:rsid w:val="0099786B"/>
    <w:rsid w:val="009A05D1"/>
    <w:rsid w:val="009A19DE"/>
    <w:rsid w:val="009A1F4F"/>
    <w:rsid w:val="009A539E"/>
    <w:rsid w:val="009B1542"/>
    <w:rsid w:val="009C21E7"/>
    <w:rsid w:val="009C7616"/>
    <w:rsid w:val="009D038C"/>
    <w:rsid w:val="009E1525"/>
    <w:rsid w:val="009E39A6"/>
    <w:rsid w:val="009E49BC"/>
    <w:rsid w:val="009E5B80"/>
    <w:rsid w:val="009E7177"/>
    <w:rsid w:val="009E746B"/>
    <w:rsid w:val="009F16DA"/>
    <w:rsid w:val="009F248C"/>
    <w:rsid w:val="00A00987"/>
    <w:rsid w:val="00A02FC6"/>
    <w:rsid w:val="00A0379C"/>
    <w:rsid w:val="00A03E5D"/>
    <w:rsid w:val="00A208A3"/>
    <w:rsid w:val="00A22A8D"/>
    <w:rsid w:val="00A23845"/>
    <w:rsid w:val="00A24E50"/>
    <w:rsid w:val="00A2670F"/>
    <w:rsid w:val="00A26BA1"/>
    <w:rsid w:val="00A34167"/>
    <w:rsid w:val="00A35DB4"/>
    <w:rsid w:val="00A3774B"/>
    <w:rsid w:val="00A40035"/>
    <w:rsid w:val="00A4052F"/>
    <w:rsid w:val="00A42CEB"/>
    <w:rsid w:val="00A4311C"/>
    <w:rsid w:val="00A52DFA"/>
    <w:rsid w:val="00A53578"/>
    <w:rsid w:val="00A5634C"/>
    <w:rsid w:val="00A619BB"/>
    <w:rsid w:val="00A71970"/>
    <w:rsid w:val="00A71DA8"/>
    <w:rsid w:val="00A71E64"/>
    <w:rsid w:val="00A74055"/>
    <w:rsid w:val="00A7445F"/>
    <w:rsid w:val="00A75C99"/>
    <w:rsid w:val="00A77088"/>
    <w:rsid w:val="00A80087"/>
    <w:rsid w:val="00A81F91"/>
    <w:rsid w:val="00A822BB"/>
    <w:rsid w:val="00A83B8E"/>
    <w:rsid w:val="00A8463E"/>
    <w:rsid w:val="00A920BE"/>
    <w:rsid w:val="00AA0B43"/>
    <w:rsid w:val="00AA407D"/>
    <w:rsid w:val="00AA6820"/>
    <w:rsid w:val="00AB0E48"/>
    <w:rsid w:val="00AB4FAC"/>
    <w:rsid w:val="00AB7EAF"/>
    <w:rsid w:val="00AC0243"/>
    <w:rsid w:val="00AC574D"/>
    <w:rsid w:val="00AD1CFB"/>
    <w:rsid w:val="00AD34D5"/>
    <w:rsid w:val="00AE4926"/>
    <w:rsid w:val="00AE5801"/>
    <w:rsid w:val="00AE689E"/>
    <w:rsid w:val="00AF16C0"/>
    <w:rsid w:val="00AF1AE3"/>
    <w:rsid w:val="00AF1D17"/>
    <w:rsid w:val="00AF5B43"/>
    <w:rsid w:val="00AF5C81"/>
    <w:rsid w:val="00AF6312"/>
    <w:rsid w:val="00AF726E"/>
    <w:rsid w:val="00AF7DDE"/>
    <w:rsid w:val="00B0073B"/>
    <w:rsid w:val="00B0176A"/>
    <w:rsid w:val="00B024B1"/>
    <w:rsid w:val="00B025FA"/>
    <w:rsid w:val="00B127B8"/>
    <w:rsid w:val="00B13C9F"/>
    <w:rsid w:val="00B16E8E"/>
    <w:rsid w:val="00B203E5"/>
    <w:rsid w:val="00B20557"/>
    <w:rsid w:val="00B220B6"/>
    <w:rsid w:val="00B239C9"/>
    <w:rsid w:val="00B27A7C"/>
    <w:rsid w:val="00B32F21"/>
    <w:rsid w:val="00B34ED8"/>
    <w:rsid w:val="00B35D6F"/>
    <w:rsid w:val="00B37760"/>
    <w:rsid w:val="00B41AFF"/>
    <w:rsid w:val="00B4689D"/>
    <w:rsid w:val="00B51180"/>
    <w:rsid w:val="00B52C7A"/>
    <w:rsid w:val="00B617C3"/>
    <w:rsid w:val="00B64617"/>
    <w:rsid w:val="00B64D86"/>
    <w:rsid w:val="00B65402"/>
    <w:rsid w:val="00B709FF"/>
    <w:rsid w:val="00B711D4"/>
    <w:rsid w:val="00B7182B"/>
    <w:rsid w:val="00B73B0F"/>
    <w:rsid w:val="00B77A8A"/>
    <w:rsid w:val="00B84877"/>
    <w:rsid w:val="00B84B93"/>
    <w:rsid w:val="00B914C8"/>
    <w:rsid w:val="00B91FF4"/>
    <w:rsid w:val="00B9222B"/>
    <w:rsid w:val="00B93873"/>
    <w:rsid w:val="00B958A3"/>
    <w:rsid w:val="00B95B49"/>
    <w:rsid w:val="00B9642E"/>
    <w:rsid w:val="00B96968"/>
    <w:rsid w:val="00BA6CD6"/>
    <w:rsid w:val="00BB091B"/>
    <w:rsid w:val="00BB1D7D"/>
    <w:rsid w:val="00BB27BC"/>
    <w:rsid w:val="00BB3623"/>
    <w:rsid w:val="00BB5197"/>
    <w:rsid w:val="00BC183F"/>
    <w:rsid w:val="00BC5A62"/>
    <w:rsid w:val="00BC7F7F"/>
    <w:rsid w:val="00BD34A2"/>
    <w:rsid w:val="00BD5D8E"/>
    <w:rsid w:val="00BD7589"/>
    <w:rsid w:val="00BE0DB7"/>
    <w:rsid w:val="00BE1E3B"/>
    <w:rsid w:val="00BE37F2"/>
    <w:rsid w:val="00BE3C85"/>
    <w:rsid w:val="00BE4AE2"/>
    <w:rsid w:val="00BF6D78"/>
    <w:rsid w:val="00C06FCF"/>
    <w:rsid w:val="00C07BB5"/>
    <w:rsid w:val="00C117A8"/>
    <w:rsid w:val="00C14A50"/>
    <w:rsid w:val="00C15AA7"/>
    <w:rsid w:val="00C300C9"/>
    <w:rsid w:val="00C3236A"/>
    <w:rsid w:val="00C349AE"/>
    <w:rsid w:val="00C37134"/>
    <w:rsid w:val="00C371BB"/>
    <w:rsid w:val="00C37945"/>
    <w:rsid w:val="00C4070D"/>
    <w:rsid w:val="00C42172"/>
    <w:rsid w:val="00C44739"/>
    <w:rsid w:val="00C44AF8"/>
    <w:rsid w:val="00C452D6"/>
    <w:rsid w:val="00C45AD0"/>
    <w:rsid w:val="00C51C59"/>
    <w:rsid w:val="00C51C5C"/>
    <w:rsid w:val="00C52CB9"/>
    <w:rsid w:val="00C55E99"/>
    <w:rsid w:val="00C6066D"/>
    <w:rsid w:val="00C66424"/>
    <w:rsid w:val="00C675B3"/>
    <w:rsid w:val="00C67EB4"/>
    <w:rsid w:val="00C70C4A"/>
    <w:rsid w:val="00C76083"/>
    <w:rsid w:val="00C772C7"/>
    <w:rsid w:val="00C7781E"/>
    <w:rsid w:val="00C77BC1"/>
    <w:rsid w:val="00C77F57"/>
    <w:rsid w:val="00C8068F"/>
    <w:rsid w:val="00C815A3"/>
    <w:rsid w:val="00C83BE5"/>
    <w:rsid w:val="00C84581"/>
    <w:rsid w:val="00C86236"/>
    <w:rsid w:val="00C906EF"/>
    <w:rsid w:val="00C9144B"/>
    <w:rsid w:val="00C962FD"/>
    <w:rsid w:val="00CA18F2"/>
    <w:rsid w:val="00CA393D"/>
    <w:rsid w:val="00CA4429"/>
    <w:rsid w:val="00CA5C91"/>
    <w:rsid w:val="00CA6B51"/>
    <w:rsid w:val="00CB24C7"/>
    <w:rsid w:val="00CB2C2E"/>
    <w:rsid w:val="00CB30EA"/>
    <w:rsid w:val="00CB4026"/>
    <w:rsid w:val="00CB6E7E"/>
    <w:rsid w:val="00CB7D75"/>
    <w:rsid w:val="00CC3302"/>
    <w:rsid w:val="00CD55F7"/>
    <w:rsid w:val="00CE0B1B"/>
    <w:rsid w:val="00CE12B1"/>
    <w:rsid w:val="00CE4E33"/>
    <w:rsid w:val="00CE5C20"/>
    <w:rsid w:val="00CF1A50"/>
    <w:rsid w:val="00CF250A"/>
    <w:rsid w:val="00CF56CF"/>
    <w:rsid w:val="00CF7DF4"/>
    <w:rsid w:val="00D01420"/>
    <w:rsid w:val="00D0555F"/>
    <w:rsid w:val="00D13E6A"/>
    <w:rsid w:val="00D208BD"/>
    <w:rsid w:val="00D27EDF"/>
    <w:rsid w:val="00D3060C"/>
    <w:rsid w:val="00D36700"/>
    <w:rsid w:val="00D40B36"/>
    <w:rsid w:val="00D4103E"/>
    <w:rsid w:val="00D42BF1"/>
    <w:rsid w:val="00D43464"/>
    <w:rsid w:val="00D5246F"/>
    <w:rsid w:val="00D52AD1"/>
    <w:rsid w:val="00D603CA"/>
    <w:rsid w:val="00D621FD"/>
    <w:rsid w:val="00D62813"/>
    <w:rsid w:val="00D65050"/>
    <w:rsid w:val="00D67304"/>
    <w:rsid w:val="00D74DCB"/>
    <w:rsid w:val="00D75B32"/>
    <w:rsid w:val="00D777D9"/>
    <w:rsid w:val="00D823AF"/>
    <w:rsid w:val="00D84B5C"/>
    <w:rsid w:val="00D87811"/>
    <w:rsid w:val="00D932B9"/>
    <w:rsid w:val="00D93EC3"/>
    <w:rsid w:val="00D9545F"/>
    <w:rsid w:val="00D97ABA"/>
    <w:rsid w:val="00DA3921"/>
    <w:rsid w:val="00DA460B"/>
    <w:rsid w:val="00DA644B"/>
    <w:rsid w:val="00DB0FA7"/>
    <w:rsid w:val="00DB2AE1"/>
    <w:rsid w:val="00DB5EA1"/>
    <w:rsid w:val="00DB7F82"/>
    <w:rsid w:val="00DC0891"/>
    <w:rsid w:val="00DC288E"/>
    <w:rsid w:val="00DC5B74"/>
    <w:rsid w:val="00DC5CBD"/>
    <w:rsid w:val="00DC717C"/>
    <w:rsid w:val="00DC7745"/>
    <w:rsid w:val="00DD0AAE"/>
    <w:rsid w:val="00DD338E"/>
    <w:rsid w:val="00DD4A4C"/>
    <w:rsid w:val="00DD6554"/>
    <w:rsid w:val="00DE1F98"/>
    <w:rsid w:val="00DE47E2"/>
    <w:rsid w:val="00DE50E0"/>
    <w:rsid w:val="00DF0160"/>
    <w:rsid w:val="00DF0507"/>
    <w:rsid w:val="00DF08B6"/>
    <w:rsid w:val="00DF111A"/>
    <w:rsid w:val="00DF317A"/>
    <w:rsid w:val="00DF4AE6"/>
    <w:rsid w:val="00DF66D7"/>
    <w:rsid w:val="00E0571F"/>
    <w:rsid w:val="00E076CB"/>
    <w:rsid w:val="00E10541"/>
    <w:rsid w:val="00E13B28"/>
    <w:rsid w:val="00E1400F"/>
    <w:rsid w:val="00E1770C"/>
    <w:rsid w:val="00E177A9"/>
    <w:rsid w:val="00E24AD9"/>
    <w:rsid w:val="00E252BC"/>
    <w:rsid w:val="00E26E32"/>
    <w:rsid w:val="00E2727B"/>
    <w:rsid w:val="00E27732"/>
    <w:rsid w:val="00E34AC1"/>
    <w:rsid w:val="00E370EE"/>
    <w:rsid w:val="00E379BB"/>
    <w:rsid w:val="00E40914"/>
    <w:rsid w:val="00E41486"/>
    <w:rsid w:val="00E42F86"/>
    <w:rsid w:val="00E439C1"/>
    <w:rsid w:val="00E504AB"/>
    <w:rsid w:val="00E50A0B"/>
    <w:rsid w:val="00E514AF"/>
    <w:rsid w:val="00E610F1"/>
    <w:rsid w:val="00E65E44"/>
    <w:rsid w:val="00E80516"/>
    <w:rsid w:val="00E868A1"/>
    <w:rsid w:val="00E878E0"/>
    <w:rsid w:val="00E91928"/>
    <w:rsid w:val="00E91EFC"/>
    <w:rsid w:val="00E92241"/>
    <w:rsid w:val="00E936FB"/>
    <w:rsid w:val="00EB1266"/>
    <w:rsid w:val="00EB161D"/>
    <w:rsid w:val="00EB662F"/>
    <w:rsid w:val="00EB7B51"/>
    <w:rsid w:val="00EB7C42"/>
    <w:rsid w:val="00EB7DCA"/>
    <w:rsid w:val="00EC5DA6"/>
    <w:rsid w:val="00EC5E1A"/>
    <w:rsid w:val="00EC609D"/>
    <w:rsid w:val="00ED03D4"/>
    <w:rsid w:val="00ED13BA"/>
    <w:rsid w:val="00ED1DAF"/>
    <w:rsid w:val="00ED71D2"/>
    <w:rsid w:val="00EE0D4B"/>
    <w:rsid w:val="00EE68FC"/>
    <w:rsid w:val="00EF3D72"/>
    <w:rsid w:val="00EF6A78"/>
    <w:rsid w:val="00F01929"/>
    <w:rsid w:val="00F02B1A"/>
    <w:rsid w:val="00F03BF6"/>
    <w:rsid w:val="00F135BA"/>
    <w:rsid w:val="00F141FE"/>
    <w:rsid w:val="00F166DD"/>
    <w:rsid w:val="00F17A3A"/>
    <w:rsid w:val="00F21094"/>
    <w:rsid w:val="00F26342"/>
    <w:rsid w:val="00F33D84"/>
    <w:rsid w:val="00F43606"/>
    <w:rsid w:val="00F448AE"/>
    <w:rsid w:val="00F52745"/>
    <w:rsid w:val="00F52F10"/>
    <w:rsid w:val="00F54270"/>
    <w:rsid w:val="00F54518"/>
    <w:rsid w:val="00F63A84"/>
    <w:rsid w:val="00F64D75"/>
    <w:rsid w:val="00F667D7"/>
    <w:rsid w:val="00F67695"/>
    <w:rsid w:val="00F753EC"/>
    <w:rsid w:val="00F75F98"/>
    <w:rsid w:val="00F80280"/>
    <w:rsid w:val="00F81AC0"/>
    <w:rsid w:val="00F82679"/>
    <w:rsid w:val="00F86C76"/>
    <w:rsid w:val="00F937A3"/>
    <w:rsid w:val="00F95AF0"/>
    <w:rsid w:val="00F971A0"/>
    <w:rsid w:val="00FA4D8A"/>
    <w:rsid w:val="00FB1378"/>
    <w:rsid w:val="00FB35E9"/>
    <w:rsid w:val="00FB6163"/>
    <w:rsid w:val="00FC0F77"/>
    <w:rsid w:val="00FC1A95"/>
    <w:rsid w:val="00FC3B24"/>
    <w:rsid w:val="00FC50F0"/>
    <w:rsid w:val="00FD1D4D"/>
    <w:rsid w:val="00FD4C28"/>
    <w:rsid w:val="00FD60DB"/>
    <w:rsid w:val="00FE5D9B"/>
    <w:rsid w:val="00FF0B21"/>
    <w:rsid w:val="00FF4750"/>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62D71"/>
    <w:pPr>
      <w:suppressAutoHyphens/>
    </w:pPr>
    <w:rPr>
      <w:rFonts w:ascii="MS Reference Serif" w:hAnsi="MS Reference Serif"/>
      <w:sz w:val="24"/>
      <w:szCs w:val="24"/>
      <w:lang w:eastAsia="ar-SA"/>
    </w:rPr>
  </w:style>
  <w:style w:type="paragraph" w:styleId="1">
    <w:name w:val="heading 1"/>
    <w:basedOn w:val="a"/>
    <w:next w:val="a"/>
    <w:link w:val="1Char"/>
    <w:qFormat/>
    <w:rsid w:val="004E30C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Char"/>
    <w:qFormat/>
    <w:rsid w:val="00DC717C"/>
    <w:pPr>
      <w:keepNext/>
      <w:suppressAutoHyphens w:val="0"/>
      <w:jc w:val="center"/>
      <w:outlineLvl w:val="1"/>
    </w:pPr>
    <w:rPr>
      <w:rFonts w:ascii="Times New Roman" w:hAnsi="Times New Roman"/>
      <w:spacing w:val="122"/>
      <w:szCs w:val="20"/>
      <w:lang w:eastAsia="el-GR"/>
    </w:rPr>
  </w:style>
  <w:style w:type="paragraph" w:styleId="3">
    <w:name w:val="heading 3"/>
    <w:basedOn w:val="a"/>
    <w:next w:val="a"/>
    <w:link w:val="3Char"/>
    <w:qFormat/>
    <w:rsid w:val="00DC717C"/>
    <w:pPr>
      <w:keepNext/>
      <w:suppressAutoHyphens w:val="0"/>
      <w:jc w:val="center"/>
      <w:outlineLvl w:val="2"/>
    </w:pPr>
    <w:rPr>
      <w:rFonts w:ascii="Times New Roman" w:hAnsi="Times New Roman"/>
      <w:szCs w:val="20"/>
      <w:u w:val="single"/>
      <w:lang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6A1E38"/>
    <w:pPr>
      <w:tabs>
        <w:tab w:val="center" w:pos="4153"/>
        <w:tab w:val="right" w:pos="8306"/>
      </w:tabs>
      <w:suppressAutoHyphens w:val="0"/>
    </w:pPr>
    <w:rPr>
      <w:rFonts w:ascii="Times New Roman" w:hAnsi="Times New Roman"/>
      <w:lang w:val="en-GB" w:eastAsia="en-US"/>
    </w:rPr>
  </w:style>
  <w:style w:type="paragraph" w:styleId="a4">
    <w:name w:val="footer"/>
    <w:basedOn w:val="a"/>
    <w:link w:val="Char"/>
    <w:rsid w:val="006A1E38"/>
    <w:pPr>
      <w:tabs>
        <w:tab w:val="center" w:pos="4153"/>
        <w:tab w:val="right" w:pos="8306"/>
      </w:tabs>
      <w:suppressAutoHyphens w:val="0"/>
    </w:pPr>
    <w:rPr>
      <w:rFonts w:ascii="Times New Roman" w:hAnsi="Times New Roman"/>
      <w:lang w:val="en-GB" w:eastAsia="en-US"/>
    </w:rPr>
  </w:style>
  <w:style w:type="character" w:customStyle="1" w:styleId="2Char">
    <w:name w:val="Επικεφαλίδα 2 Char"/>
    <w:basedOn w:val="a0"/>
    <w:link w:val="2"/>
    <w:rsid w:val="00DC717C"/>
    <w:rPr>
      <w:spacing w:val="122"/>
      <w:sz w:val="24"/>
    </w:rPr>
  </w:style>
  <w:style w:type="character" w:customStyle="1" w:styleId="3Char">
    <w:name w:val="Επικεφαλίδα 3 Char"/>
    <w:basedOn w:val="a0"/>
    <w:link w:val="3"/>
    <w:rsid w:val="00DC717C"/>
    <w:rPr>
      <w:sz w:val="24"/>
      <w:u w:val="single"/>
    </w:rPr>
  </w:style>
  <w:style w:type="paragraph" w:styleId="a5">
    <w:name w:val="Body Text"/>
    <w:basedOn w:val="a"/>
    <w:link w:val="Char0"/>
    <w:rsid w:val="00DC717C"/>
    <w:pPr>
      <w:suppressAutoHyphens w:val="0"/>
    </w:pPr>
    <w:rPr>
      <w:rFonts w:ascii="Times New Roman" w:hAnsi="Times New Roman"/>
      <w:szCs w:val="20"/>
      <w:lang w:eastAsia="el-GR"/>
    </w:rPr>
  </w:style>
  <w:style w:type="character" w:customStyle="1" w:styleId="Char0">
    <w:name w:val="Σώμα κειμένου Char"/>
    <w:basedOn w:val="a0"/>
    <w:link w:val="a5"/>
    <w:rsid w:val="00DC717C"/>
    <w:rPr>
      <w:sz w:val="24"/>
    </w:rPr>
  </w:style>
  <w:style w:type="paragraph" w:styleId="20">
    <w:name w:val="Body Text 2"/>
    <w:basedOn w:val="a"/>
    <w:link w:val="2Char0"/>
    <w:rsid w:val="00DC717C"/>
    <w:pPr>
      <w:suppressAutoHyphens w:val="0"/>
      <w:jc w:val="both"/>
    </w:pPr>
    <w:rPr>
      <w:rFonts w:ascii="Times New Roman" w:hAnsi="Times New Roman"/>
      <w:szCs w:val="20"/>
      <w:lang w:eastAsia="el-GR"/>
    </w:rPr>
  </w:style>
  <w:style w:type="character" w:customStyle="1" w:styleId="2Char0">
    <w:name w:val="Σώμα κείμενου 2 Char"/>
    <w:basedOn w:val="a0"/>
    <w:link w:val="20"/>
    <w:rsid w:val="00DC717C"/>
    <w:rPr>
      <w:sz w:val="24"/>
    </w:rPr>
  </w:style>
  <w:style w:type="paragraph" w:customStyle="1" w:styleId="para-2">
    <w:name w:val="para-2"/>
    <w:basedOn w:val="a"/>
    <w:rsid w:val="00DC717C"/>
    <w:pPr>
      <w:tabs>
        <w:tab w:val="left" w:pos="1021"/>
        <w:tab w:val="left" w:pos="1588"/>
        <w:tab w:val="left" w:pos="2155"/>
        <w:tab w:val="left" w:pos="2722"/>
        <w:tab w:val="left" w:pos="3289"/>
      </w:tabs>
      <w:suppressAutoHyphens w:val="0"/>
      <w:ind w:left="1588" w:hanging="1588"/>
      <w:jc w:val="both"/>
    </w:pPr>
    <w:rPr>
      <w:rFonts w:ascii="Arial" w:hAnsi="Arial"/>
      <w:spacing w:val="5"/>
      <w:sz w:val="22"/>
      <w:szCs w:val="20"/>
      <w:lang w:eastAsia="el-GR"/>
    </w:rPr>
  </w:style>
  <w:style w:type="paragraph" w:styleId="30">
    <w:name w:val="Body Text 3"/>
    <w:basedOn w:val="a"/>
    <w:link w:val="3Char0"/>
    <w:rsid w:val="00DC717C"/>
    <w:pPr>
      <w:suppressAutoHyphens w:val="0"/>
      <w:jc w:val="both"/>
    </w:pPr>
    <w:rPr>
      <w:rFonts w:ascii="Times New Roman" w:hAnsi="Times New Roman"/>
      <w:sz w:val="22"/>
      <w:szCs w:val="20"/>
      <w:lang w:eastAsia="el-GR"/>
    </w:rPr>
  </w:style>
  <w:style w:type="character" w:customStyle="1" w:styleId="3Char0">
    <w:name w:val="Σώμα κείμενου 3 Char"/>
    <w:basedOn w:val="a0"/>
    <w:link w:val="30"/>
    <w:rsid w:val="00DC717C"/>
    <w:rPr>
      <w:sz w:val="22"/>
    </w:rPr>
  </w:style>
  <w:style w:type="table" w:styleId="a6">
    <w:name w:val="Table Grid"/>
    <w:basedOn w:val="a1"/>
    <w:rsid w:val="002D3B93"/>
    <w:pPr>
      <w:widowControl w:val="0"/>
      <w:autoSpaceDE w:val="0"/>
      <w:autoSpaceDN w:val="0"/>
      <w:adjustRightInd w:val="0"/>
      <w:spacing w:before="100" w:line="300" w:lineRule="atLeast"/>
      <w:jc w:val="both"/>
    </w:pPr>
    <w:rPr>
      <w:rFonts w:asci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Char">
    <w:name w:val="Επικεφαλίδα 1 Char"/>
    <w:basedOn w:val="a0"/>
    <w:link w:val="1"/>
    <w:rsid w:val="004E30C1"/>
    <w:rPr>
      <w:rFonts w:asciiTheme="majorHAnsi" w:eastAsiaTheme="majorEastAsia" w:hAnsiTheme="majorHAnsi" w:cstheme="majorBidi"/>
      <w:b/>
      <w:bCs/>
      <w:color w:val="365F91" w:themeColor="accent1" w:themeShade="BF"/>
      <w:sz w:val="28"/>
      <w:szCs w:val="28"/>
      <w:lang w:eastAsia="ar-SA"/>
    </w:rPr>
  </w:style>
  <w:style w:type="paragraph" w:styleId="a7">
    <w:name w:val="Body Text Indent"/>
    <w:basedOn w:val="a"/>
    <w:link w:val="Char1"/>
    <w:rsid w:val="004E30C1"/>
    <w:pPr>
      <w:spacing w:after="120"/>
      <w:ind w:left="283"/>
    </w:pPr>
  </w:style>
  <w:style w:type="character" w:customStyle="1" w:styleId="Char1">
    <w:name w:val="Σώμα κείμενου με εσοχή Char"/>
    <w:basedOn w:val="a0"/>
    <w:link w:val="a7"/>
    <w:rsid w:val="004E30C1"/>
    <w:rPr>
      <w:rFonts w:ascii="MS Reference Serif" w:hAnsi="MS Reference Serif"/>
      <w:sz w:val="24"/>
      <w:szCs w:val="24"/>
      <w:lang w:eastAsia="ar-SA"/>
    </w:rPr>
  </w:style>
  <w:style w:type="paragraph" w:styleId="a8">
    <w:name w:val="List Paragraph"/>
    <w:basedOn w:val="a"/>
    <w:uiPriority w:val="34"/>
    <w:qFormat/>
    <w:rsid w:val="004E30C1"/>
    <w:pPr>
      <w:suppressAutoHyphens w:val="0"/>
      <w:ind w:left="720"/>
      <w:jc w:val="both"/>
    </w:pPr>
    <w:rPr>
      <w:rFonts w:ascii="Arial" w:hAnsi="Arial" w:cs="Arial"/>
      <w:sz w:val="22"/>
      <w:lang w:eastAsia="el-GR"/>
    </w:rPr>
  </w:style>
  <w:style w:type="character" w:customStyle="1" w:styleId="Char">
    <w:name w:val="Υποσέλιδο Char"/>
    <w:basedOn w:val="a0"/>
    <w:link w:val="a4"/>
    <w:uiPriority w:val="99"/>
    <w:rsid w:val="00CA18F2"/>
    <w:rPr>
      <w:sz w:val="24"/>
      <w:szCs w:val="24"/>
      <w:lang w:val="en-GB" w:eastAsia="en-US"/>
    </w:rPr>
  </w:style>
  <w:style w:type="paragraph" w:styleId="a9">
    <w:name w:val="Balloon Text"/>
    <w:basedOn w:val="a"/>
    <w:link w:val="Char2"/>
    <w:rsid w:val="00CA18F2"/>
    <w:rPr>
      <w:rFonts w:ascii="Tahoma" w:hAnsi="Tahoma" w:cs="Tahoma"/>
      <w:sz w:val="16"/>
      <w:szCs w:val="16"/>
    </w:rPr>
  </w:style>
  <w:style w:type="character" w:customStyle="1" w:styleId="Char2">
    <w:name w:val="Κείμενο πλαισίου Char"/>
    <w:basedOn w:val="a0"/>
    <w:link w:val="a9"/>
    <w:rsid w:val="00CA18F2"/>
    <w:rPr>
      <w:rFonts w:ascii="Tahoma" w:hAnsi="Tahoma" w:cs="Tahoma"/>
      <w:sz w:val="16"/>
      <w:szCs w:val="16"/>
      <w:lang w:eastAsia="ar-SA"/>
    </w:rPr>
  </w:style>
  <w:style w:type="character" w:styleId="aa">
    <w:name w:val="page number"/>
    <w:basedOn w:val="a0"/>
    <w:rsid w:val="00CA18F2"/>
  </w:style>
  <w:style w:type="paragraph" w:styleId="ab">
    <w:name w:val="Subtitle"/>
    <w:basedOn w:val="a"/>
    <w:next w:val="a"/>
    <w:link w:val="Char3"/>
    <w:qFormat/>
    <w:rsid w:val="00C37134"/>
    <w:pPr>
      <w:numPr>
        <w:ilvl w:val="1"/>
      </w:numPr>
    </w:pPr>
    <w:rPr>
      <w:rFonts w:asciiTheme="majorHAnsi" w:eastAsiaTheme="majorEastAsia" w:hAnsiTheme="majorHAnsi" w:cstheme="majorBidi"/>
      <w:i/>
      <w:iCs/>
      <w:color w:val="4F81BD" w:themeColor="accent1"/>
      <w:spacing w:val="15"/>
    </w:rPr>
  </w:style>
  <w:style w:type="character" w:customStyle="1" w:styleId="Char3">
    <w:name w:val="Υπότιτλος Char"/>
    <w:basedOn w:val="a0"/>
    <w:link w:val="ab"/>
    <w:rsid w:val="00C37134"/>
    <w:rPr>
      <w:rFonts w:asciiTheme="majorHAnsi" w:eastAsiaTheme="majorEastAsia" w:hAnsiTheme="majorHAnsi" w:cstheme="majorBidi"/>
      <w:i/>
      <w:iCs/>
      <w:color w:val="4F81BD" w:themeColor="accent1"/>
      <w:spacing w:val="15"/>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62D71"/>
    <w:pPr>
      <w:suppressAutoHyphens/>
    </w:pPr>
    <w:rPr>
      <w:rFonts w:ascii="MS Reference Serif" w:hAnsi="MS Reference Serif"/>
      <w:sz w:val="24"/>
      <w:szCs w:val="24"/>
      <w:lang w:eastAsia="ar-SA"/>
    </w:rPr>
  </w:style>
  <w:style w:type="paragraph" w:styleId="1">
    <w:name w:val="heading 1"/>
    <w:basedOn w:val="a"/>
    <w:next w:val="a"/>
    <w:link w:val="1Char"/>
    <w:qFormat/>
    <w:rsid w:val="004E30C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Char"/>
    <w:qFormat/>
    <w:rsid w:val="00DC717C"/>
    <w:pPr>
      <w:keepNext/>
      <w:suppressAutoHyphens w:val="0"/>
      <w:jc w:val="center"/>
      <w:outlineLvl w:val="1"/>
    </w:pPr>
    <w:rPr>
      <w:rFonts w:ascii="Times New Roman" w:hAnsi="Times New Roman"/>
      <w:spacing w:val="122"/>
      <w:szCs w:val="20"/>
      <w:lang w:eastAsia="el-GR"/>
    </w:rPr>
  </w:style>
  <w:style w:type="paragraph" w:styleId="3">
    <w:name w:val="heading 3"/>
    <w:basedOn w:val="a"/>
    <w:next w:val="a"/>
    <w:link w:val="3Char"/>
    <w:qFormat/>
    <w:rsid w:val="00DC717C"/>
    <w:pPr>
      <w:keepNext/>
      <w:suppressAutoHyphens w:val="0"/>
      <w:jc w:val="center"/>
      <w:outlineLvl w:val="2"/>
    </w:pPr>
    <w:rPr>
      <w:rFonts w:ascii="Times New Roman" w:hAnsi="Times New Roman"/>
      <w:szCs w:val="20"/>
      <w:u w:val="single"/>
      <w:lang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6A1E38"/>
    <w:pPr>
      <w:tabs>
        <w:tab w:val="center" w:pos="4153"/>
        <w:tab w:val="right" w:pos="8306"/>
      </w:tabs>
      <w:suppressAutoHyphens w:val="0"/>
    </w:pPr>
    <w:rPr>
      <w:rFonts w:ascii="Times New Roman" w:hAnsi="Times New Roman"/>
      <w:lang w:val="en-GB" w:eastAsia="en-US"/>
    </w:rPr>
  </w:style>
  <w:style w:type="paragraph" w:styleId="a4">
    <w:name w:val="footer"/>
    <w:basedOn w:val="a"/>
    <w:link w:val="Char"/>
    <w:rsid w:val="006A1E38"/>
    <w:pPr>
      <w:tabs>
        <w:tab w:val="center" w:pos="4153"/>
        <w:tab w:val="right" w:pos="8306"/>
      </w:tabs>
      <w:suppressAutoHyphens w:val="0"/>
    </w:pPr>
    <w:rPr>
      <w:rFonts w:ascii="Times New Roman" w:hAnsi="Times New Roman"/>
      <w:lang w:val="en-GB" w:eastAsia="en-US"/>
    </w:rPr>
  </w:style>
  <w:style w:type="character" w:customStyle="1" w:styleId="2Char">
    <w:name w:val="Επικεφαλίδα 2 Char"/>
    <w:basedOn w:val="a0"/>
    <w:link w:val="2"/>
    <w:rsid w:val="00DC717C"/>
    <w:rPr>
      <w:spacing w:val="122"/>
      <w:sz w:val="24"/>
    </w:rPr>
  </w:style>
  <w:style w:type="character" w:customStyle="1" w:styleId="3Char">
    <w:name w:val="Επικεφαλίδα 3 Char"/>
    <w:basedOn w:val="a0"/>
    <w:link w:val="3"/>
    <w:rsid w:val="00DC717C"/>
    <w:rPr>
      <w:sz w:val="24"/>
      <w:u w:val="single"/>
    </w:rPr>
  </w:style>
  <w:style w:type="paragraph" w:styleId="a5">
    <w:name w:val="Body Text"/>
    <w:basedOn w:val="a"/>
    <w:link w:val="Char0"/>
    <w:rsid w:val="00DC717C"/>
    <w:pPr>
      <w:suppressAutoHyphens w:val="0"/>
    </w:pPr>
    <w:rPr>
      <w:rFonts w:ascii="Times New Roman" w:hAnsi="Times New Roman"/>
      <w:szCs w:val="20"/>
      <w:lang w:eastAsia="el-GR"/>
    </w:rPr>
  </w:style>
  <w:style w:type="character" w:customStyle="1" w:styleId="Char0">
    <w:name w:val="Σώμα κειμένου Char"/>
    <w:basedOn w:val="a0"/>
    <w:link w:val="a5"/>
    <w:rsid w:val="00DC717C"/>
    <w:rPr>
      <w:sz w:val="24"/>
    </w:rPr>
  </w:style>
  <w:style w:type="paragraph" w:styleId="20">
    <w:name w:val="Body Text 2"/>
    <w:basedOn w:val="a"/>
    <w:link w:val="2Char0"/>
    <w:rsid w:val="00DC717C"/>
    <w:pPr>
      <w:suppressAutoHyphens w:val="0"/>
      <w:jc w:val="both"/>
    </w:pPr>
    <w:rPr>
      <w:rFonts w:ascii="Times New Roman" w:hAnsi="Times New Roman"/>
      <w:szCs w:val="20"/>
      <w:lang w:eastAsia="el-GR"/>
    </w:rPr>
  </w:style>
  <w:style w:type="character" w:customStyle="1" w:styleId="2Char0">
    <w:name w:val="Σώμα κείμενου 2 Char"/>
    <w:basedOn w:val="a0"/>
    <w:link w:val="20"/>
    <w:rsid w:val="00DC717C"/>
    <w:rPr>
      <w:sz w:val="24"/>
    </w:rPr>
  </w:style>
  <w:style w:type="paragraph" w:customStyle="1" w:styleId="para-2">
    <w:name w:val="para-2"/>
    <w:basedOn w:val="a"/>
    <w:rsid w:val="00DC717C"/>
    <w:pPr>
      <w:tabs>
        <w:tab w:val="left" w:pos="1021"/>
        <w:tab w:val="left" w:pos="1588"/>
        <w:tab w:val="left" w:pos="2155"/>
        <w:tab w:val="left" w:pos="2722"/>
        <w:tab w:val="left" w:pos="3289"/>
      </w:tabs>
      <w:suppressAutoHyphens w:val="0"/>
      <w:ind w:left="1588" w:hanging="1588"/>
      <w:jc w:val="both"/>
    </w:pPr>
    <w:rPr>
      <w:rFonts w:ascii="Arial" w:hAnsi="Arial"/>
      <w:spacing w:val="5"/>
      <w:sz w:val="22"/>
      <w:szCs w:val="20"/>
      <w:lang w:eastAsia="el-GR"/>
    </w:rPr>
  </w:style>
  <w:style w:type="paragraph" w:styleId="30">
    <w:name w:val="Body Text 3"/>
    <w:basedOn w:val="a"/>
    <w:link w:val="3Char0"/>
    <w:rsid w:val="00DC717C"/>
    <w:pPr>
      <w:suppressAutoHyphens w:val="0"/>
      <w:jc w:val="both"/>
    </w:pPr>
    <w:rPr>
      <w:rFonts w:ascii="Times New Roman" w:hAnsi="Times New Roman"/>
      <w:sz w:val="22"/>
      <w:szCs w:val="20"/>
      <w:lang w:eastAsia="el-GR"/>
    </w:rPr>
  </w:style>
  <w:style w:type="character" w:customStyle="1" w:styleId="3Char0">
    <w:name w:val="Σώμα κείμενου 3 Char"/>
    <w:basedOn w:val="a0"/>
    <w:link w:val="30"/>
    <w:rsid w:val="00DC717C"/>
    <w:rPr>
      <w:sz w:val="22"/>
    </w:rPr>
  </w:style>
  <w:style w:type="table" w:styleId="a6">
    <w:name w:val="Table Grid"/>
    <w:basedOn w:val="a1"/>
    <w:rsid w:val="002D3B93"/>
    <w:pPr>
      <w:widowControl w:val="0"/>
      <w:autoSpaceDE w:val="0"/>
      <w:autoSpaceDN w:val="0"/>
      <w:adjustRightInd w:val="0"/>
      <w:spacing w:before="100" w:line="300" w:lineRule="atLeast"/>
      <w:jc w:val="both"/>
    </w:pPr>
    <w:rPr>
      <w:rFonts w:asci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Char">
    <w:name w:val="Επικεφαλίδα 1 Char"/>
    <w:basedOn w:val="a0"/>
    <w:link w:val="1"/>
    <w:rsid w:val="004E30C1"/>
    <w:rPr>
      <w:rFonts w:asciiTheme="majorHAnsi" w:eastAsiaTheme="majorEastAsia" w:hAnsiTheme="majorHAnsi" w:cstheme="majorBidi"/>
      <w:b/>
      <w:bCs/>
      <w:color w:val="365F91" w:themeColor="accent1" w:themeShade="BF"/>
      <w:sz w:val="28"/>
      <w:szCs w:val="28"/>
      <w:lang w:eastAsia="ar-SA"/>
    </w:rPr>
  </w:style>
  <w:style w:type="paragraph" w:styleId="a7">
    <w:name w:val="Body Text Indent"/>
    <w:basedOn w:val="a"/>
    <w:link w:val="Char1"/>
    <w:rsid w:val="004E30C1"/>
    <w:pPr>
      <w:spacing w:after="120"/>
      <w:ind w:left="283"/>
    </w:pPr>
  </w:style>
  <w:style w:type="character" w:customStyle="1" w:styleId="Char1">
    <w:name w:val="Σώμα κείμενου με εσοχή Char"/>
    <w:basedOn w:val="a0"/>
    <w:link w:val="a7"/>
    <w:rsid w:val="004E30C1"/>
    <w:rPr>
      <w:rFonts w:ascii="MS Reference Serif" w:hAnsi="MS Reference Serif"/>
      <w:sz w:val="24"/>
      <w:szCs w:val="24"/>
      <w:lang w:eastAsia="ar-SA"/>
    </w:rPr>
  </w:style>
  <w:style w:type="paragraph" w:styleId="a8">
    <w:name w:val="List Paragraph"/>
    <w:basedOn w:val="a"/>
    <w:uiPriority w:val="34"/>
    <w:qFormat/>
    <w:rsid w:val="004E30C1"/>
    <w:pPr>
      <w:suppressAutoHyphens w:val="0"/>
      <w:ind w:left="720"/>
      <w:jc w:val="both"/>
    </w:pPr>
    <w:rPr>
      <w:rFonts w:ascii="Arial" w:hAnsi="Arial" w:cs="Arial"/>
      <w:sz w:val="22"/>
      <w:lang w:eastAsia="el-GR"/>
    </w:rPr>
  </w:style>
  <w:style w:type="character" w:customStyle="1" w:styleId="Char">
    <w:name w:val="Υποσέλιδο Char"/>
    <w:basedOn w:val="a0"/>
    <w:link w:val="a4"/>
    <w:uiPriority w:val="99"/>
    <w:rsid w:val="00CA18F2"/>
    <w:rPr>
      <w:sz w:val="24"/>
      <w:szCs w:val="24"/>
      <w:lang w:val="en-GB" w:eastAsia="en-US"/>
    </w:rPr>
  </w:style>
  <w:style w:type="paragraph" w:styleId="a9">
    <w:name w:val="Balloon Text"/>
    <w:basedOn w:val="a"/>
    <w:link w:val="Char2"/>
    <w:rsid w:val="00CA18F2"/>
    <w:rPr>
      <w:rFonts w:ascii="Tahoma" w:hAnsi="Tahoma" w:cs="Tahoma"/>
      <w:sz w:val="16"/>
      <w:szCs w:val="16"/>
    </w:rPr>
  </w:style>
  <w:style w:type="character" w:customStyle="1" w:styleId="Char2">
    <w:name w:val="Κείμενο πλαισίου Char"/>
    <w:basedOn w:val="a0"/>
    <w:link w:val="a9"/>
    <w:rsid w:val="00CA18F2"/>
    <w:rPr>
      <w:rFonts w:ascii="Tahoma" w:hAnsi="Tahoma" w:cs="Tahoma"/>
      <w:sz w:val="16"/>
      <w:szCs w:val="16"/>
      <w:lang w:eastAsia="ar-SA"/>
    </w:rPr>
  </w:style>
  <w:style w:type="character" w:styleId="aa">
    <w:name w:val="page number"/>
    <w:basedOn w:val="a0"/>
    <w:rsid w:val="00CA18F2"/>
  </w:style>
  <w:style w:type="paragraph" w:styleId="ab">
    <w:name w:val="Subtitle"/>
    <w:basedOn w:val="a"/>
    <w:next w:val="a"/>
    <w:link w:val="Char3"/>
    <w:qFormat/>
    <w:rsid w:val="00C37134"/>
    <w:pPr>
      <w:numPr>
        <w:ilvl w:val="1"/>
      </w:numPr>
    </w:pPr>
    <w:rPr>
      <w:rFonts w:asciiTheme="majorHAnsi" w:eastAsiaTheme="majorEastAsia" w:hAnsiTheme="majorHAnsi" w:cstheme="majorBidi"/>
      <w:i/>
      <w:iCs/>
      <w:color w:val="4F81BD" w:themeColor="accent1"/>
      <w:spacing w:val="15"/>
    </w:rPr>
  </w:style>
  <w:style w:type="character" w:customStyle="1" w:styleId="Char3">
    <w:name w:val="Υπότιτλος Char"/>
    <w:basedOn w:val="a0"/>
    <w:link w:val="ab"/>
    <w:rsid w:val="00C37134"/>
    <w:rPr>
      <w:rFonts w:asciiTheme="majorHAnsi" w:eastAsiaTheme="majorEastAsia" w:hAnsiTheme="majorHAnsi" w:cstheme="majorBidi"/>
      <w:i/>
      <w:iCs/>
      <w:color w:val="4F81BD" w:themeColor="accent1"/>
      <w:spacing w:val="15"/>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514568">
      <w:bodyDiv w:val="1"/>
      <w:marLeft w:val="0"/>
      <w:marRight w:val="0"/>
      <w:marTop w:val="0"/>
      <w:marBottom w:val="0"/>
      <w:divBdr>
        <w:top w:val="none" w:sz="0" w:space="0" w:color="auto"/>
        <w:left w:val="none" w:sz="0" w:space="0" w:color="auto"/>
        <w:bottom w:val="none" w:sz="0" w:space="0" w:color="auto"/>
        <w:right w:val="none" w:sz="0" w:space="0" w:color="auto"/>
      </w:divBdr>
    </w:div>
    <w:div w:id="31536617">
      <w:bodyDiv w:val="1"/>
      <w:marLeft w:val="0"/>
      <w:marRight w:val="0"/>
      <w:marTop w:val="0"/>
      <w:marBottom w:val="0"/>
      <w:divBdr>
        <w:top w:val="none" w:sz="0" w:space="0" w:color="auto"/>
        <w:left w:val="none" w:sz="0" w:space="0" w:color="auto"/>
        <w:bottom w:val="none" w:sz="0" w:space="0" w:color="auto"/>
        <w:right w:val="none" w:sz="0" w:space="0" w:color="auto"/>
      </w:divBdr>
    </w:div>
    <w:div w:id="92558798">
      <w:bodyDiv w:val="1"/>
      <w:marLeft w:val="0"/>
      <w:marRight w:val="0"/>
      <w:marTop w:val="0"/>
      <w:marBottom w:val="0"/>
      <w:divBdr>
        <w:top w:val="none" w:sz="0" w:space="0" w:color="auto"/>
        <w:left w:val="none" w:sz="0" w:space="0" w:color="auto"/>
        <w:bottom w:val="none" w:sz="0" w:space="0" w:color="auto"/>
        <w:right w:val="none" w:sz="0" w:space="0" w:color="auto"/>
      </w:divBdr>
    </w:div>
    <w:div w:id="342784437">
      <w:bodyDiv w:val="1"/>
      <w:marLeft w:val="0"/>
      <w:marRight w:val="0"/>
      <w:marTop w:val="0"/>
      <w:marBottom w:val="0"/>
      <w:divBdr>
        <w:top w:val="none" w:sz="0" w:space="0" w:color="auto"/>
        <w:left w:val="none" w:sz="0" w:space="0" w:color="auto"/>
        <w:bottom w:val="none" w:sz="0" w:space="0" w:color="auto"/>
        <w:right w:val="none" w:sz="0" w:space="0" w:color="auto"/>
      </w:divBdr>
    </w:div>
    <w:div w:id="542206648">
      <w:bodyDiv w:val="1"/>
      <w:marLeft w:val="0"/>
      <w:marRight w:val="0"/>
      <w:marTop w:val="0"/>
      <w:marBottom w:val="0"/>
      <w:divBdr>
        <w:top w:val="none" w:sz="0" w:space="0" w:color="auto"/>
        <w:left w:val="none" w:sz="0" w:space="0" w:color="auto"/>
        <w:bottom w:val="none" w:sz="0" w:space="0" w:color="auto"/>
        <w:right w:val="none" w:sz="0" w:space="0" w:color="auto"/>
      </w:divBdr>
    </w:div>
    <w:div w:id="887570702">
      <w:bodyDiv w:val="1"/>
      <w:marLeft w:val="0"/>
      <w:marRight w:val="0"/>
      <w:marTop w:val="0"/>
      <w:marBottom w:val="0"/>
      <w:divBdr>
        <w:top w:val="none" w:sz="0" w:space="0" w:color="auto"/>
        <w:left w:val="none" w:sz="0" w:space="0" w:color="auto"/>
        <w:bottom w:val="none" w:sz="0" w:space="0" w:color="auto"/>
        <w:right w:val="none" w:sz="0" w:space="0" w:color="auto"/>
      </w:divBdr>
    </w:div>
    <w:div w:id="1850174122">
      <w:bodyDiv w:val="1"/>
      <w:marLeft w:val="0"/>
      <w:marRight w:val="0"/>
      <w:marTop w:val="0"/>
      <w:marBottom w:val="0"/>
      <w:divBdr>
        <w:top w:val="none" w:sz="0" w:space="0" w:color="auto"/>
        <w:left w:val="none" w:sz="0" w:space="0" w:color="auto"/>
        <w:bottom w:val="none" w:sz="0" w:space="0" w:color="auto"/>
        <w:right w:val="none" w:sz="0" w:space="0" w:color="auto"/>
      </w:divBdr>
    </w:div>
    <w:div w:id="1887331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erzim\&#917;&#960;&#953;&#966;&#940;&#957;&#949;&#953;&#945;%20&#949;&#961;&#947;&#945;&#963;&#943;&#945;&#962;\EPISTOLOXARTO_OLP.dot"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1F3883C-2027-48D6-83DE-FFC505D599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EPISTOLOXARTO_OLP.dot</Template>
  <TotalTime>0</TotalTime>
  <Pages>1</Pages>
  <Words>382</Words>
  <Characters>2067</Characters>
  <Application>Microsoft Office Word</Application>
  <DocSecurity>0</DocSecurity>
  <Lines>17</Lines>
  <Paragraphs>4</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Company>
  <LinksUpToDate>false</LinksUpToDate>
  <CharactersWithSpaces>2445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terzim</dc:creator>
  <cp:lastModifiedBy>Kalliopi Sifakaki</cp:lastModifiedBy>
  <cp:revision>2</cp:revision>
  <cp:lastPrinted>2018-11-07T11:38:00Z</cp:lastPrinted>
  <dcterms:created xsi:type="dcterms:W3CDTF">2019-04-09T14:09:00Z</dcterms:created>
  <dcterms:modified xsi:type="dcterms:W3CDTF">2019-04-09T14:09:00Z</dcterms:modified>
</cp:coreProperties>
</file>